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71D97" w14:textId="744147CB" w:rsidR="00CA3559" w:rsidRDefault="009971F1" w:rsidP="00C7448A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834BCFF" wp14:editId="076C3980">
                <wp:simplePos x="0" y="0"/>
                <wp:positionH relativeFrom="column">
                  <wp:posOffset>7917180</wp:posOffset>
                </wp:positionH>
                <wp:positionV relativeFrom="paragraph">
                  <wp:posOffset>1699895</wp:posOffset>
                </wp:positionV>
                <wp:extent cx="1905000" cy="647700"/>
                <wp:effectExtent l="0" t="0" r="0" b="0"/>
                <wp:wrapNone/>
                <wp:docPr id="1731068747" name="Jaarta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9CF64" w14:textId="3C326082" w:rsidR="00C0570C" w:rsidRPr="00F45810" w:rsidRDefault="00C0570C" w:rsidP="00F769AB">
                            <w:pPr>
                              <w:spacing w:after="0"/>
                              <w:jc w:val="right"/>
                              <w:rPr>
                                <w:rFonts w:ascii="Barlow ExtraBold" w:hAnsi="Barlow ExtraBold"/>
                                <w:color w:val="615F5F"/>
                                <w:sz w:val="52"/>
                                <w:szCs w:val="52"/>
                                <w:lang w:val="nl-NL"/>
                              </w:rPr>
                            </w:pPr>
                            <w:r w:rsidRPr="00F45810">
                              <w:rPr>
                                <w:rFonts w:ascii="Barlow ExtraBold" w:hAnsi="Barlow ExtraBold"/>
                                <w:color w:val="615F5F"/>
                                <w:sz w:val="52"/>
                                <w:szCs w:val="52"/>
                                <w:lang w:val="nl-NL"/>
                              </w:rPr>
                              <w:t>202</w:t>
                            </w:r>
                            <w:r w:rsidR="00212EB0">
                              <w:rPr>
                                <w:rFonts w:ascii="Barlow ExtraBold" w:hAnsi="Barlow ExtraBold"/>
                                <w:color w:val="615F5F"/>
                                <w:sz w:val="52"/>
                                <w:szCs w:val="52"/>
                                <w:lang w:val="nl-NL"/>
                              </w:rPr>
                              <w:t>6</w:t>
                            </w:r>
                            <w:r w:rsidRPr="00F45810">
                              <w:rPr>
                                <w:rFonts w:ascii="Barlow ExtraBold" w:hAnsi="Barlow ExtraBold"/>
                                <w:color w:val="615F5F"/>
                                <w:sz w:val="52"/>
                                <w:szCs w:val="52"/>
                                <w:lang w:val="nl-NL"/>
                              </w:rPr>
                              <w:t>-202</w:t>
                            </w:r>
                            <w:r w:rsidR="00212EB0">
                              <w:rPr>
                                <w:rFonts w:ascii="Barlow ExtraBold" w:hAnsi="Barlow ExtraBold"/>
                                <w:color w:val="615F5F"/>
                                <w:sz w:val="52"/>
                                <w:szCs w:val="52"/>
                                <w:lang w:val="nl-NL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34BCFF" id="_x0000_t202" coordsize="21600,21600" o:spt="202" path="m,l,21600r21600,l21600,xe">
                <v:stroke joinstyle="miter"/>
                <v:path gradientshapeok="t" o:connecttype="rect"/>
              </v:shapetype>
              <v:shape id="Jaartal" o:spid="_x0000_s1026" type="#_x0000_t202" style="position:absolute;margin-left:623.4pt;margin-top:133.85pt;width:150pt;height:51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" filled="f" stroked="f" strokeweight=".5pt">
                <v:textbox>
                  <w:txbxContent>
                    <w:p w14:paraId="6619CF64" w14:textId="3C326082" w:rsidR="00C0570C" w:rsidRPr="00F45810" w:rsidRDefault="00C0570C" w:rsidP="00F769AB">
                      <w:pPr>
                        <w:spacing w:after="0"/>
                        <w:jc w:val="right"/>
                        <w:rPr>
                          <w:rFonts w:ascii="Barlow ExtraBold" w:hAnsi="Barlow ExtraBold"/>
                          <w:color w:val="615F5F"/>
                          <w:sz w:val="52"/>
                          <w:szCs w:val="52"/>
                          <w:lang w:val="nl-NL"/>
                        </w:rPr>
                      </w:pPr>
                      <w:r w:rsidRPr="00F45810">
                        <w:rPr>
                          <w:rFonts w:ascii="Barlow ExtraBold" w:hAnsi="Barlow ExtraBold"/>
                          <w:color w:val="615F5F"/>
                          <w:sz w:val="52"/>
                          <w:szCs w:val="52"/>
                          <w:lang w:val="nl-NL"/>
                        </w:rPr>
                        <w:t>202</w:t>
                      </w:r>
                      <w:r w:rsidR="00212EB0">
                        <w:rPr>
                          <w:rFonts w:ascii="Barlow ExtraBold" w:hAnsi="Barlow ExtraBold"/>
                          <w:color w:val="615F5F"/>
                          <w:sz w:val="52"/>
                          <w:szCs w:val="52"/>
                          <w:lang w:val="nl-NL"/>
                        </w:rPr>
                        <w:t>6</w:t>
                      </w:r>
                      <w:r w:rsidRPr="00F45810">
                        <w:rPr>
                          <w:rFonts w:ascii="Barlow ExtraBold" w:hAnsi="Barlow ExtraBold"/>
                          <w:color w:val="615F5F"/>
                          <w:sz w:val="52"/>
                          <w:szCs w:val="52"/>
                          <w:lang w:val="nl-NL"/>
                        </w:rPr>
                        <w:t>-202</w:t>
                      </w:r>
                      <w:r w:rsidR="00212EB0">
                        <w:rPr>
                          <w:rFonts w:ascii="Barlow ExtraBold" w:hAnsi="Barlow ExtraBold"/>
                          <w:color w:val="615F5F"/>
                          <w:sz w:val="52"/>
                          <w:szCs w:val="52"/>
                          <w:lang w:val="nl-NL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784394">
        <w:rPr>
          <w:rFonts w:ascii="Barlow ExtraBold" w:hAnsi="Barlow ExtraBold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B8ED7AB" wp14:editId="69ED28E1">
                <wp:simplePos x="0" y="0"/>
                <wp:positionH relativeFrom="column">
                  <wp:posOffset>8069580</wp:posOffset>
                </wp:positionH>
                <wp:positionV relativeFrom="paragraph">
                  <wp:posOffset>711200</wp:posOffset>
                </wp:positionV>
                <wp:extent cx="1752600" cy="1404620"/>
                <wp:effectExtent l="0" t="0" r="0" b="1905"/>
                <wp:wrapSquare wrapText="bothSides"/>
                <wp:docPr id="391759109" name="Clubnaa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8C478" w14:textId="77777777" w:rsidR="00DF3C88" w:rsidRDefault="00784394" w:rsidP="00B205CB">
                            <w:pPr>
                              <w:spacing w:after="0"/>
                              <w:jc w:val="right"/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B205CB"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  <w:t>N</w:t>
                            </w:r>
                            <w:r w:rsidR="00B205CB" w:rsidRPr="00B205CB"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  <w:t>eos</w:t>
                            </w:r>
                            <w:proofErr w:type="spellEnd"/>
                          </w:p>
                          <w:p w14:paraId="563BBDC8" w14:textId="5BB3A47E" w:rsidR="00784394" w:rsidRPr="00B205CB" w:rsidRDefault="00DB61FA" w:rsidP="00B205CB">
                            <w:pPr>
                              <w:spacing w:after="0"/>
                              <w:jc w:val="right"/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  <w:t>PUTTE</w:t>
                            </w:r>
                          </w:p>
                          <w:p w14:paraId="6A6CCCA4" w14:textId="4EA6B2C0" w:rsidR="00B205CB" w:rsidRPr="00B205CB" w:rsidRDefault="00B205CB" w:rsidP="00346381">
                            <w:pPr>
                              <w:spacing w:after="0"/>
                              <w:jc w:val="right"/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</w:pPr>
                            <w:r w:rsidRPr="00B205CB">
                              <w:rPr>
                                <w:rFonts w:ascii="Barlow" w:hAnsi="Barlow"/>
                                <w:color w:val="615F5F"/>
                                <w:sz w:val="36"/>
                                <w:szCs w:val="36"/>
                              </w:rPr>
                              <w:t>presenteert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8ED7AB" id="_x0000_t202" coordsize="21600,21600" o:spt="202" path="m,l,21600r21600,l21600,xe">
                <v:stroke joinstyle="miter"/>
                <v:path gradientshapeok="t" o:connecttype="rect"/>
              </v:shapetype>
              <v:shape id="Clubnaam" o:spid="_x0000_s1027" type="#_x0000_t202" style="position:absolute;margin-left:635.4pt;margin-top:56pt;width:138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" filled="f" stroked="f">
                <v:textbox style="mso-fit-shape-to-text:t">
                  <w:txbxContent>
                    <w:p w14:paraId="3A08C478" w14:textId="77777777" w:rsidR="00DF3C88" w:rsidRDefault="00784394" w:rsidP="00B205CB">
                      <w:pPr>
                        <w:spacing w:after="0"/>
                        <w:jc w:val="right"/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</w:pPr>
                      <w:r w:rsidRPr="00B205CB"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  <w:t>N</w:t>
                      </w:r>
                      <w:r w:rsidR="00B205CB" w:rsidRPr="00B205CB"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  <w:t>eos</w:t>
                      </w:r>
                    </w:p>
                    <w:p w14:paraId="563BBDC8" w14:textId="5BB3A47E" w:rsidR="00784394" w:rsidRPr="00B205CB" w:rsidRDefault="00DB61FA" w:rsidP="00B205CB">
                      <w:pPr>
                        <w:spacing w:after="0"/>
                        <w:jc w:val="right"/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</w:pPr>
                      <w:r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  <w:t>PUTTE</w:t>
                      </w:r>
                    </w:p>
                    <w:p w14:paraId="6A6CCCA4" w14:textId="4EA6B2C0" w:rsidR="00B205CB" w:rsidRPr="00B205CB" w:rsidRDefault="00B205CB" w:rsidP="00346381">
                      <w:pPr>
                        <w:spacing w:after="0"/>
                        <w:jc w:val="right"/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</w:pPr>
                      <w:proofErr w:type="gramStart"/>
                      <w:r w:rsidRPr="00B205CB">
                        <w:rPr>
                          <w:rFonts w:ascii="Barlow" w:hAnsi="Barlow"/>
                          <w:color w:val="615F5F"/>
                          <w:sz w:val="36"/>
                          <w:szCs w:val="36"/>
                        </w:rPr>
                        <w:t>presenteert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BD6191" w:rsidRPr="004136A8">
        <w:rPr>
          <w:rFonts w:ascii="Barlow" w:hAnsi="Barlow"/>
          <w:noProof/>
          <w:sz w:val="18"/>
          <w:szCs w:val="18"/>
        </w:rPr>
        <w:drawing>
          <wp:anchor distT="0" distB="0" distL="114300" distR="114300" simplePos="0" relativeHeight="251658244" behindDoc="1" locked="0" layoutInCell="1" allowOverlap="1" wp14:anchorId="5A6F00DC" wp14:editId="7A9F09C8">
            <wp:simplePos x="0" y="0"/>
            <wp:positionH relativeFrom="column">
              <wp:posOffset>-288290</wp:posOffset>
            </wp:positionH>
            <wp:positionV relativeFrom="page">
              <wp:posOffset>9525</wp:posOffset>
            </wp:positionV>
            <wp:extent cx="10677600" cy="7567200"/>
            <wp:effectExtent l="0" t="0" r="0" b="0"/>
            <wp:wrapNone/>
            <wp:docPr id="2011694225" name="Achtergrond sjabloon" descr="Afbeelding met tekst, schermopname, grafische vormgeving, Graphic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694225" name="Achtergrond sjabloon" descr="Afbeelding met tekst, schermopname, grafische vormgeving, Graphics&#10;&#10;Door AI gegenereerde inhoud is mogelijk onjuis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600" cy="75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757D" w:rsidRPr="00F769AB">
        <w:rPr>
          <w:rFonts w:ascii="Barlow" w:hAnsi="Barlow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5F7FDF3" wp14:editId="2A8B15E7">
                <wp:simplePos x="0" y="0"/>
                <wp:positionH relativeFrom="margin">
                  <wp:posOffset>3735705</wp:posOffset>
                </wp:positionH>
                <wp:positionV relativeFrom="topMargin">
                  <wp:posOffset>1768475</wp:posOffset>
                </wp:positionV>
                <wp:extent cx="2667000" cy="1482725"/>
                <wp:effectExtent l="0" t="0" r="0" b="3810"/>
                <wp:wrapSquare wrapText="bothSides"/>
                <wp:docPr id="1384517046" name="Tekstvak club adr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482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63D94" w14:textId="3407AA6D" w:rsidR="00C0570C" w:rsidRPr="00F769AB" w:rsidRDefault="00C0570C" w:rsidP="00F603CD">
                            <w:pPr>
                              <w:spacing w:after="0"/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769AB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>Neos</w:t>
                            </w:r>
                            <w:proofErr w:type="spellEnd"/>
                            <w:r w:rsidRPr="00F769AB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B61FA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>Putte</w:t>
                            </w:r>
                          </w:p>
                          <w:p w14:paraId="1F9EC94B" w14:textId="5E5EC913" w:rsidR="002A62E3" w:rsidRPr="00212EB0" w:rsidRDefault="002A62E3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7442655F" w14:textId="7F1E723C" w:rsidR="00C0570C" w:rsidRDefault="00C0570C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  <w:u w:val="single"/>
                                <w:lang w:val="de-DE"/>
                              </w:rPr>
                            </w:pPr>
                            <w:proofErr w:type="spellStart"/>
                            <w:r w:rsidRPr="00212EB0">
                              <w:rPr>
                                <w:rFonts w:ascii="Barlow" w:hAnsi="Barlow"/>
                                <w:sz w:val="18"/>
                                <w:szCs w:val="18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212EB0">
                              <w:rPr>
                                <w:rFonts w:ascii="Barlow" w:hAnsi="Barlow"/>
                                <w:sz w:val="18"/>
                                <w:szCs w:val="18"/>
                                <w:lang w:val="de-DE"/>
                              </w:rPr>
                              <w:t xml:space="preserve">: </w:t>
                            </w:r>
                            <w:r w:rsidR="00DB61FA">
                              <w:rPr>
                                <w:rFonts w:ascii="Barlow" w:hAnsi="Barlow"/>
                                <w:sz w:val="18"/>
                                <w:szCs w:val="18"/>
                                <w:u w:val="single"/>
                                <w:lang w:val="de-DE"/>
                              </w:rPr>
                              <w:t>putte</w:t>
                            </w:r>
                            <w:r w:rsidR="00712F0E" w:rsidRPr="00212EB0">
                              <w:rPr>
                                <w:rFonts w:ascii="Barlow" w:hAnsi="Barlow"/>
                                <w:sz w:val="18"/>
                                <w:szCs w:val="18"/>
                                <w:u w:val="single"/>
                                <w:lang w:val="de-DE"/>
                              </w:rPr>
                              <w:t xml:space="preserve">@neosclub.be </w:t>
                            </w:r>
                          </w:p>
                          <w:p w14:paraId="4EB510EC" w14:textId="77777777" w:rsidR="00605FDD" w:rsidRPr="00212EB0" w:rsidRDefault="00605FDD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  <w:lang w:val="de-DE"/>
                              </w:rPr>
                            </w:pPr>
                          </w:p>
                          <w:p w14:paraId="3237F595" w14:textId="33EAE9CF" w:rsidR="00C0570C" w:rsidRDefault="00C0570C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 w:rsidRPr="00712F0E"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  <w:t xml:space="preserve">Website: </w:t>
                            </w:r>
                            <w:hyperlink r:id="rId11" w:history="1">
                              <w:r w:rsidR="00605FDD" w:rsidRPr="00F36BFF">
                                <w:rPr>
                                  <w:rStyle w:val="Hyperlink"/>
                                  <w:rFonts w:ascii="Barlow" w:hAnsi="Barlow"/>
                                  <w:sz w:val="18"/>
                                  <w:szCs w:val="18"/>
                                </w:rPr>
                                <w:t>www.neosvzw.be/putte</w:t>
                              </w:r>
                            </w:hyperlink>
                            <w:r w:rsidR="00712F0E" w:rsidRPr="00712F0E"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E3323E2" w14:textId="77777777" w:rsidR="00605FDD" w:rsidRPr="00712F0E" w:rsidRDefault="00605FDD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  <w:p w14:paraId="03AB8D05" w14:textId="1E8CB59A" w:rsidR="006E041E" w:rsidRPr="00212EB0" w:rsidRDefault="002A62E3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 w:rsidRPr="002B49A5"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  <w:t>Rekeningnummer</w:t>
                            </w:r>
                            <w:r w:rsidR="006E041E" w:rsidRPr="002B49A5"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  <w:t>: BE</w:t>
                            </w:r>
                            <w:r w:rsidR="00461C06" w:rsidRPr="002B49A5"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  <w:t>23 7310 7706 8491</w:t>
                            </w:r>
                          </w:p>
                          <w:p w14:paraId="452170F4" w14:textId="7406FD7A" w:rsidR="00B04372" w:rsidRPr="00712F0E" w:rsidRDefault="00B04372" w:rsidP="00F603CD">
                            <w:pPr>
                              <w:spacing w:after="0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7FDF3" id="_x0000_t202" coordsize="21600,21600" o:spt="202" path="m,l,21600r21600,l21600,xe">
                <v:stroke joinstyle="miter"/>
                <v:path gradientshapeok="t" o:connecttype="rect"/>
              </v:shapetype>
              <v:shape id="Tekstvak club adres" o:spid="_x0000_s1028" type="#_x0000_t202" style="position:absolute;margin-left:294.15pt;margin-top:139.25pt;width:210pt;height:116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" filled="f" stroked="f">
                <v:textbox style="mso-fit-shape-to-text:t">
                  <w:txbxContent>
                    <w:p w14:paraId="14D63D94" w14:textId="3407AA6D" w:rsidR="00C0570C" w:rsidRPr="00F769AB" w:rsidRDefault="00C0570C" w:rsidP="00F603CD">
                      <w:pPr>
                        <w:spacing w:after="0"/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</w:pPr>
                      <w:r w:rsidRPr="00F769AB"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  <w:t xml:space="preserve">Neos </w:t>
                      </w:r>
                      <w:r w:rsidR="00DB61FA"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  <w:t>Putte</w:t>
                      </w:r>
                    </w:p>
                    <w:p w14:paraId="1F9EC94B" w14:textId="5E5EC913" w:rsidR="002A62E3" w:rsidRPr="00212EB0" w:rsidRDefault="002A62E3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  <w:lang w:val="de-DE"/>
                        </w:rPr>
                      </w:pPr>
                    </w:p>
                    <w:p w14:paraId="7442655F" w14:textId="7F1E723C" w:rsidR="00C0570C" w:rsidRDefault="00C0570C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  <w:u w:val="single"/>
                          <w:lang w:val="de-DE"/>
                        </w:rPr>
                      </w:pPr>
                      <w:r w:rsidRPr="00212EB0">
                        <w:rPr>
                          <w:rFonts w:ascii="Barlow" w:hAnsi="Barlow"/>
                          <w:sz w:val="18"/>
                          <w:szCs w:val="18"/>
                          <w:lang w:val="de-DE"/>
                        </w:rPr>
                        <w:t xml:space="preserve">E-mail: </w:t>
                      </w:r>
                      <w:r w:rsidR="00DB61FA">
                        <w:rPr>
                          <w:rFonts w:ascii="Barlow" w:hAnsi="Barlow"/>
                          <w:sz w:val="18"/>
                          <w:szCs w:val="18"/>
                          <w:u w:val="single"/>
                          <w:lang w:val="de-DE"/>
                        </w:rPr>
                        <w:t>putte</w:t>
                      </w:r>
                      <w:r w:rsidR="00712F0E" w:rsidRPr="00212EB0">
                        <w:rPr>
                          <w:rFonts w:ascii="Barlow" w:hAnsi="Barlow"/>
                          <w:sz w:val="18"/>
                          <w:szCs w:val="18"/>
                          <w:u w:val="single"/>
                          <w:lang w:val="de-DE"/>
                        </w:rPr>
                        <w:t xml:space="preserve">@neosclub.be </w:t>
                      </w:r>
                    </w:p>
                    <w:p w14:paraId="4EB510EC" w14:textId="77777777" w:rsidR="00605FDD" w:rsidRPr="00212EB0" w:rsidRDefault="00605FDD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  <w:lang w:val="de-DE"/>
                        </w:rPr>
                      </w:pPr>
                    </w:p>
                    <w:p w14:paraId="3237F595" w14:textId="33EAE9CF" w:rsidR="00C0570C" w:rsidRDefault="00C0570C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 w:rsidRPr="00712F0E">
                        <w:rPr>
                          <w:rFonts w:ascii="Barlow" w:hAnsi="Barlow"/>
                          <w:sz w:val="18"/>
                          <w:szCs w:val="18"/>
                        </w:rPr>
                        <w:t xml:space="preserve">Website: </w:t>
                      </w:r>
                      <w:hyperlink r:id="rId12" w:history="1">
                        <w:r w:rsidR="00605FDD" w:rsidRPr="00F36BFF">
                          <w:rPr>
                            <w:rStyle w:val="Hyperlink"/>
                            <w:rFonts w:ascii="Barlow" w:hAnsi="Barlow"/>
                            <w:sz w:val="18"/>
                            <w:szCs w:val="18"/>
                          </w:rPr>
                          <w:t>www.neosvzw.be/putte</w:t>
                        </w:r>
                      </w:hyperlink>
                      <w:r w:rsidR="00712F0E" w:rsidRPr="00712F0E">
                        <w:rPr>
                          <w:rFonts w:ascii="Barlow" w:hAnsi="Barlow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E3323E2" w14:textId="77777777" w:rsidR="00605FDD" w:rsidRPr="00712F0E" w:rsidRDefault="00605FDD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  <w:p w14:paraId="03AB8D05" w14:textId="1E8CB59A" w:rsidR="006E041E" w:rsidRPr="00212EB0" w:rsidRDefault="002A62E3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 w:rsidRPr="002B49A5">
                        <w:rPr>
                          <w:rFonts w:ascii="Barlow" w:hAnsi="Barlow"/>
                          <w:sz w:val="18"/>
                          <w:szCs w:val="18"/>
                        </w:rPr>
                        <w:t>Rekeningnummer</w:t>
                      </w:r>
                      <w:r w:rsidR="006E041E" w:rsidRPr="002B49A5">
                        <w:rPr>
                          <w:rFonts w:ascii="Barlow" w:hAnsi="Barlow"/>
                          <w:sz w:val="18"/>
                          <w:szCs w:val="18"/>
                        </w:rPr>
                        <w:t>: BE</w:t>
                      </w:r>
                      <w:r w:rsidR="00461C06" w:rsidRPr="002B49A5">
                        <w:rPr>
                          <w:rFonts w:ascii="Barlow" w:hAnsi="Barlow"/>
                          <w:sz w:val="18"/>
                          <w:szCs w:val="18"/>
                        </w:rPr>
                        <w:t>23 7310 7706 8491</w:t>
                      </w:r>
                    </w:p>
                    <w:p w14:paraId="452170F4" w14:textId="7406FD7A" w:rsidR="00B04372" w:rsidRPr="00712F0E" w:rsidRDefault="00B04372" w:rsidP="00F603CD">
                      <w:pPr>
                        <w:spacing w:after="0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222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206D0493" wp14:editId="7BD3F387">
                <wp:simplePos x="0" y="0"/>
                <wp:positionH relativeFrom="column">
                  <wp:posOffset>-27305</wp:posOffset>
                </wp:positionH>
                <wp:positionV relativeFrom="paragraph">
                  <wp:posOffset>782955</wp:posOffset>
                </wp:positionV>
                <wp:extent cx="2789555" cy="4236720"/>
                <wp:effectExtent l="0" t="0" r="0" b="0"/>
                <wp:wrapSquare wrapText="bothSides"/>
                <wp:docPr id="1592121609" name="Tekstvak bestuu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9555" cy="423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BD15C5" w14:textId="30D15E0E" w:rsidR="00C0570C" w:rsidRPr="00061A02" w:rsidRDefault="00C0570C" w:rsidP="00D620DC">
                            <w:pPr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</w:pPr>
                            <w:r w:rsidRPr="00061A02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 xml:space="preserve">Het bestuur van </w:t>
                            </w:r>
                            <w:proofErr w:type="spellStart"/>
                            <w:r w:rsidRPr="00061A02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>Neos</w:t>
                            </w:r>
                            <w:proofErr w:type="spellEnd"/>
                            <w:r w:rsidRPr="00061A02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0724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>Putte</w:t>
                            </w:r>
                            <w:r w:rsidRPr="00061A02">
                              <w:rPr>
                                <w:rFonts w:ascii="Barlow" w:hAnsi="Barlow"/>
                                <w:color w:val="615F5F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CF923B3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69AB"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  <w:t>Voorzitter:</w:t>
                            </w:r>
                          </w:p>
                          <w:p w14:paraId="33CD38C6" w14:textId="7EBED749" w:rsidR="00C0570C" w:rsidRPr="00F769AB" w:rsidRDefault="00F70724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Flor De Preter</w:t>
                            </w:r>
                          </w:p>
                          <w:p w14:paraId="6307E110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  <w:p w14:paraId="40521A8C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69AB"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  <w:t>Secretaris:</w:t>
                            </w:r>
                          </w:p>
                          <w:p w14:paraId="01134160" w14:textId="1C11BB62" w:rsidR="00C0570C" w:rsidRPr="00F769AB" w:rsidRDefault="00F70724" w:rsidP="00F769AB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Marleen Verhoeven</w:t>
                            </w:r>
                          </w:p>
                          <w:p w14:paraId="5ABFA3C4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  <w:p w14:paraId="04FA7046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69AB"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  <w:t>Penningmeester:</w:t>
                            </w:r>
                          </w:p>
                          <w:p w14:paraId="3EEEAE65" w14:textId="5C537AF8" w:rsidR="00C0570C" w:rsidRPr="00F769AB" w:rsidRDefault="00F70724" w:rsidP="00F769AB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Rita Symons</w:t>
                            </w:r>
                          </w:p>
                          <w:p w14:paraId="74EC0BD4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  <w:p w14:paraId="1E8EC3EC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</w:p>
                          <w:p w14:paraId="65FEEA9B" w14:textId="77777777" w:rsidR="00C0570C" w:rsidRPr="00F769AB" w:rsidRDefault="00C0570C" w:rsidP="00B32374">
                            <w:pPr>
                              <w:spacing w:after="0" w:line="240" w:lineRule="auto"/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69AB">
                              <w:rPr>
                                <w:rFonts w:ascii="Barlow" w:hAnsi="Barlow"/>
                                <w:b/>
                                <w:bCs/>
                                <w:sz w:val="18"/>
                                <w:szCs w:val="18"/>
                              </w:rPr>
                              <w:t>Bestuursleden:</w:t>
                            </w:r>
                          </w:p>
                          <w:p w14:paraId="50376311" w14:textId="0B82FC01" w:rsidR="00F70724" w:rsidRDefault="0067579F">
                            <w:pPr>
                              <w:spacing w:after="0" w:line="240" w:lineRule="auto"/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Chris</w:t>
                            </w:r>
                            <w:r w:rsidR="00F70724"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 xml:space="preserve"> De Preter</w:t>
                            </w:r>
                          </w:p>
                          <w:p w14:paraId="1F1F6A4A" w14:textId="3B0A5EF2" w:rsidR="004C5657" w:rsidRDefault="004C5657">
                            <w:pPr>
                              <w:spacing w:after="0" w:line="240" w:lineRule="auto"/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Jose Sleeckx</w:t>
                            </w:r>
                          </w:p>
                          <w:p w14:paraId="4196FE5B" w14:textId="30B8BBA3" w:rsidR="004C5657" w:rsidRPr="009F6D11" w:rsidRDefault="004C5657">
                            <w:pPr>
                              <w:spacing w:after="0" w:line="240" w:lineRule="auto"/>
                              <w:rPr>
                                <w:rFonts w:ascii="Barlow" w:hAnsi="Barl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rlow" w:hAnsi="Barlow"/>
                                <w:noProof/>
                                <w:sz w:val="18"/>
                                <w:szCs w:val="18"/>
                              </w:rPr>
                              <w:t>Myriam Nauwelaerts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D0493" id="Tekstvak bestuur" o:spid="_x0000_s1029" type="#_x0000_t202" style="position:absolute;margin-left:-2.15pt;margin-top:61.65pt;width:219.65pt;height:33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" filled="f" stroked="f" strokeweight=".5pt">
                <v:textbox style="mso-fit-shape-to-text:t">
                  <w:txbxContent>
                    <w:p w14:paraId="6CBD15C5" w14:textId="30D15E0E" w:rsidR="00C0570C" w:rsidRPr="00061A02" w:rsidRDefault="00C0570C" w:rsidP="00D620DC">
                      <w:pPr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</w:pPr>
                      <w:r w:rsidRPr="00061A02"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  <w:t xml:space="preserve">Het bestuur van Neos </w:t>
                      </w:r>
                      <w:r w:rsidR="00F70724"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  <w:t>Putte</w:t>
                      </w:r>
                      <w:r w:rsidRPr="00061A02">
                        <w:rPr>
                          <w:rFonts w:ascii="Barlow" w:hAnsi="Barlow"/>
                          <w:color w:val="615F5F"/>
                          <w:sz w:val="24"/>
                          <w:szCs w:val="24"/>
                        </w:rPr>
                        <w:t>:</w:t>
                      </w:r>
                    </w:p>
                    <w:p w14:paraId="2CF923B3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</w:pPr>
                      <w:r w:rsidRPr="00F769AB"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  <w:t>Voorzitter:</w:t>
                      </w:r>
                    </w:p>
                    <w:p w14:paraId="33CD38C6" w14:textId="7EBED749" w:rsidR="00C0570C" w:rsidRPr="00F769AB" w:rsidRDefault="00F70724" w:rsidP="00B32374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Flor De Preter</w:t>
                      </w:r>
                    </w:p>
                    <w:p w14:paraId="6307E110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  <w:p w14:paraId="40521A8C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</w:pPr>
                      <w:r w:rsidRPr="00F769AB"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  <w:t>Secretaris:</w:t>
                      </w:r>
                    </w:p>
                    <w:p w14:paraId="01134160" w14:textId="1C11BB62" w:rsidR="00C0570C" w:rsidRPr="00F769AB" w:rsidRDefault="00F70724" w:rsidP="00F769AB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Marleen Verhoeven</w:t>
                      </w:r>
                    </w:p>
                    <w:p w14:paraId="5ABFA3C4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  <w:p w14:paraId="04FA7046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</w:pPr>
                      <w:r w:rsidRPr="00F769AB"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  <w:t>Penningmeester:</w:t>
                      </w:r>
                    </w:p>
                    <w:p w14:paraId="3EEEAE65" w14:textId="5C537AF8" w:rsidR="00C0570C" w:rsidRPr="00F769AB" w:rsidRDefault="00F70724" w:rsidP="00F769AB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Rita Symons</w:t>
                      </w:r>
                    </w:p>
                    <w:p w14:paraId="74EC0BD4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  <w:p w14:paraId="1E8EC3EC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</w:p>
                    <w:p w14:paraId="65FEEA9B" w14:textId="77777777" w:rsidR="00C0570C" w:rsidRPr="00F769AB" w:rsidRDefault="00C0570C" w:rsidP="00B32374">
                      <w:pPr>
                        <w:spacing w:after="0" w:line="240" w:lineRule="auto"/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</w:pPr>
                      <w:r w:rsidRPr="00F769AB">
                        <w:rPr>
                          <w:rFonts w:ascii="Barlow" w:hAnsi="Barlow"/>
                          <w:b/>
                          <w:bCs/>
                          <w:sz w:val="18"/>
                          <w:szCs w:val="18"/>
                        </w:rPr>
                        <w:t>Bestuursleden:</w:t>
                      </w:r>
                    </w:p>
                    <w:p w14:paraId="50376311" w14:textId="0B82FC01" w:rsidR="00F70724" w:rsidRDefault="0067579F">
                      <w:pPr>
                        <w:spacing w:after="0" w:line="240" w:lineRule="auto"/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Chris</w:t>
                      </w:r>
                      <w:r w:rsidR="00F70724"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 xml:space="preserve"> De Preter</w:t>
                      </w:r>
                    </w:p>
                    <w:p w14:paraId="1F1F6A4A" w14:textId="3B0A5EF2" w:rsidR="004C5657" w:rsidRDefault="004C5657">
                      <w:pPr>
                        <w:spacing w:after="0" w:line="240" w:lineRule="auto"/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Jose Sleeckx</w:t>
                      </w:r>
                    </w:p>
                    <w:p w14:paraId="4196FE5B" w14:textId="30B8BBA3" w:rsidR="004C5657" w:rsidRPr="009F6D11" w:rsidRDefault="004C5657">
                      <w:pPr>
                        <w:spacing w:after="0" w:line="240" w:lineRule="auto"/>
                        <w:rPr>
                          <w:rFonts w:ascii="Barlow" w:hAnsi="Barlow"/>
                          <w:sz w:val="18"/>
                          <w:szCs w:val="18"/>
                        </w:rPr>
                      </w:pPr>
                      <w:r>
                        <w:rPr>
                          <w:rFonts w:ascii="Barlow" w:hAnsi="Barlow"/>
                          <w:noProof/>
                          <w:sz w:val="18"/>
                          <w:szCs w:val="18"/>
                        </w:rPr>
                        <w:t>Myriam Nauwelaerts</w:t>
                      </w: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 w:rsidR="00CA3559">
        <w:br w:type="page"/>
      </w:r>
    </w:p>
    <w:p w14:paraId="73AFD7DC" w14:textId="19FD22BC" w:rsidR="000536EC" w:rsidRDefault="000536EC" w:rsidP="00CA3559">
      <w:pPr>
        <w:pBdr>
          <w:bottom w:val="single" w:sz="6" w:space="1" w:color="auto"/>
        </w:pBdr>
        <w:rPr>
          <w:rFonts w:ascii="Barlow" w:hAnsi="Barlow"/>
          <w:sz w:val="24"/>
          <w:szCs w:val="24"/>
        </w:rPr>
      </w:pPr>
      <w:r w:rsidRPr="009E2029">
        <w:rPr>
          <w:rFonts w:ascii="Barlow ExtraBold" w:hAnsi="Barlow ExtraBold"/>
          <w:sz w:val="28"/>
          <w:szCs w:val="28"/>
        </w:rPr>
        <w:lastRenderedPageBreak/>
        <w:t>JAARPROGRAMMA 20</w:t>
      </w:r>
      <w:r w:rsidR="002E3BB5">
        <w:rPr>
          <w:rFonts w:ascii="Barlow ExtraBold" w:hAnsi="Barlow ExtraBold"/>
          <w:sz w:val="28"/>
          <w:szCs w:val="28"/>
        </w:rPr>
        <w:t>2</w:t>
      </w:r>
      <w:r w:rsidR="004700B3">
        <w:rPr>
          <w:rFonts w:ascii="Barlow ExtraBold" w:hAnsi="Barlow ExtraBold"/>
          <w:sz w:val="28"/>
          <w:szCs w:val="28"/>
        </w:rPr>
        <w:t>6</w:t>
      </w:r>
      <w:r w:rsidRPr="009E2029">
        <w:rPr>
          <w:rFonts w:ascii="Barlow ExtraBold" w:hAnsi="Barlow ExtraBold"/>
          <w:sz w:val="28"/>
          <w:szCs w:val="28"/>
        </w:rPr>
        <w:t>-202</w:t>
      </w:r>
      <w:r w:rsidR="004700B3">
        <w:rPr>
          <w:rFonts w:ascii="Barlow ExtraBold" w:hAnsi="Barlow ExtraBold"/>
          <w:sz w:val="28"/>
          <w:szCs w:val="28"/>
        </w:rPr>
        <w:t>7</w:t>
      </w:r>
      <w:r w:rsidRPr="009E2029">
        <w:rPr>
          <w:rFonts w:ascii="Barlow ExtraBold" w:hAnsi="Barlow ExtraBold"/>
          <w:sz w:val="28"/>
          <w:szCs w:val="28"/>
        </w:rPr>
        <w:t xml:space="preserve"> </w:t>
      </w:r>
      <w:r w:rsidR="00CA3559">
        <w:rPr>
          <w:rFonts w:ascii="Barlow ExtraBold" w:hAnsi="Barlow ExtraBold"/>
          <w:sz w:val="28"/>
          <w:szCs w:val="28"/>
        </w:rPr>
        <w:br/>
      </w:r>
      <w:r w:rsidRPr="009E2029">
        <w:rPr>
          <w:rFonts w:ascii="Barlow" w:hAnsi="Barlow"/>
          <w:sz w:val="24"/>
          <w:szCs w:val="24"/>
        </w:rPr>
        <w:t xml:space="preserve">NEOS </w:t>
      </w:r>
      <w:r w:rsidR="00417EC4">
        <w:rPr>
          <w:rFonts w:ascii="Barlow" w:hAnsi="Barlow"/>
          <w:sz w:val="24"/>
          <w:szCs w:val="24"/>
        </w:rPr>
        <w:t>Putte</w:t>
      </w:r>
      <w:r w:rsidR="004F5246">
        <w:rPr>
          <w:rFonts w:ascii="Barlow" w:hAnsi="Barlow"/>
          <w:sz w:val="24"/>
          <w:szCs w:val="24"/>
        </w:rPr>
        <w:t xml:space="preserve"> </w:t>
      </w:r>
    </w:p>
    <w:p w14:paraId="612311E6" w14:textId="783DDA75" w:rsidR="00BE62F1" w:rsidRPr="00CA3559" w:rsidRDefault="00BE62F1" w:rsidP="00971B95">
      <w:pPr>
        <w:pStyle w:val="cvgsua"/>
        <w:spacing w:before="0" w:beforeAutospacing="0" w:after="0" w:afterAutospacing="0"/>
        <w:rPr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SEPTEMBER</w:t>
      </w:r>
    </w:p>
    <w:p w14:paraId="197283CB" w14:textId="0944D01F" w:rsidR="00BE62F1" w:rsidRPr="008767AE" w:rsidRDefault="00354214" w:rsidP="006E2DFF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Ma 2</w:t>
      </w:r>
      <w:r w:rsidR="00E24871">
        <w:rPr>
          <w:rStyle w:val="oypena"/>
          <w:rFonts w:ascii="Barlow" w:hAnsi="Barlow"/>
          <w:color w:val="000000"/>
          <w:sz w:val="20"/>
          <w:szCs w:val="20"/>
        </w:rPr>
        <w:t>8</w:t>
      </w:r>
      <w:r w:rsidR="00D73D80">
        <w:rPr>
          <w:rStyle w:val="oypena"/>
          <w:rFonts w:ascii="Barlow" w:hAnsi="Barlow"/>
          <w:color w:val="000000"/>
          <w:sz w:val="20"/>
          <w:szCs w:val="20"/>
        </w:rPr>
        <w:t xml:space="preserve"> – 14u</w:t>
      </w:r>
      <w:r w:rsidR="00F30D6F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8767AE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Voordracht: Bram Verbruggen – ‘JOUW </w:t>
      </w:r>
      <w:proofErr w:type="spellStart"/>
      <w:r w:rsidR="008767AE">
        <w:rPr>
          <w:rStyle w:val="oypena"/>
          <w:rFonts w:ascii="Barlow" w:hAnsi="Barlow"/>
          <w:b/>
          <w:bCs/>
          <w:color w:val="000000"/>
          <w:sz w:val="20"/>
          <w:szCs w:val="20"/>
        </w:rPr>
        <w:t>kliMAAT</w:t>
      </w:r>
      <w:proofErr w:type="spellEnd"/>
      <w:r w:rsidR="008767AE">
        <w:rPr>
          <w:rStyle w:val="oypena"/>
          <w:rFonts w:ascii="Barlow" w:hAnsi="Barlow"/>
          <w:b/>
          <w:bCs/>
          <w:color w:val="000000"/>
          <w:sz w:val="20"/>
          <w:szCs w:val="20"/>
        </w:rPr>
        <w:t>’</w:t>
      </w:r>
      <w:r w:rsidR="00BE62F1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8767AE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3C6E90">
        <w:rPr>
          <w:rStyle w:val="oypena"/>
          <w:rFonts w:ascii="Barlow" w:hAnsi="Barlow"/>
          <w:color w:val="000000"/>
          <w:sz w:val="20"/>
          <w:szCs w:val="20"/>
        </w:rPr>
        <w:t>GC Klein Boom</w:t>
      </w:r>
      <w:r w:rsidR="00F13957">
        <w:rPr>
          <w:rStyle w:val="oypena"/>
          <w:rFonts w:ascii="Barlow" w:hAnsi="Barlow"/>
          <w:color w:val="000000"/>
          <w:sz w:val="20"/>
          <w:szCs w:val="20"/>
        </w:rPr>
        <w:t>,</w:t>
      </w:r>
      <w:r w:rsidR="008767AE">
        <w:rPr>
          <w:rStyle w:val="oypena"/>
          <w:rFonts w:ascii="Barlow" w:hAnsi="Barlow"/>
          <w:color w:val="000000"/>
          <w:sz w:val="20"/>
          <w:szCs w:val="20"/>
        </w:rPr>
        <w:t xml:space="preserve"> Putte</w:t>
      </w:r>
    </w:p>
    <w:p w14:paraId="1EDE2A2D" w14:textId="2DAECF18" w:rsidR="00BE62F1" w:rsidRPr="00CA3559" w:rsidRDefault="00BE62F1" w:rsidP="002F1B8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4C04B4B9" w14:textId="77777777" w:rsidR="00BE62F1" w:rsidRPr="00CA3559" w:rsidRDefault="00BE62F1" w:rsidP="007732A1">
      <w:pPr>
        <w:pStyle w:val="cvgsua"/>
        <w:spacing w:before="0" w:beforeAutospacing="0" w:after="0" w:afterAutospacing="0"/>
        <w:ind w:left="1418" w:hanging="1418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OKTOBER</w:t>
      </w:r>
    </w:p>
    <w:p w14:paraId="2DF4231E" w14:textId="39DB5D71" w:rsidR="002F1B88" w:rsidRPr="00CA3559" w:rsidRDefault="0086386B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Do 22</w:t>
      </w:r>
      <w:r w:rsidR="00D73D80">
        <w:rPr>
          <w:rStyle w:val="oypena"/>
          <w:rFonts w:ascii="Barlow" w:hAnsi="Barlow"/>
          <w:color w:val="000000"/>
          <w:sz w:val="20"/>
          <w:szCs w:val="20"/>
        </w:rPr>
        <w:t xml:space="preserve"> – 14u</w:t>
      </w:r>
      <w:r w:rsidR="002F1B88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Voordracht: Rudi </w:t>
      </w:r>
      <w:proofErr w:type="spellStart"/>
      <w:r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>Vranckx</w:t>
      </w:r>
      <w:proofErr w:type="spellEnd"/>
      <w:r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3B52E2"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>–</w:t>
      </w:r>
      <w:r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3B52E2"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>‘Mijn kleine oorlog’</w:t>
      </w:r>
      <w:r w:rsidR="002F1B88"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Pr="003B52E2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3B52E2" w:rsidRPr="003B52E2">
        <w:rPr>
          <w:rStyle w:val="oypena"/>
          <w:rFonts w:ascii="Barlow" w:hAnsi="Barlow"/>
          <w:color w:val="000000"/>
          <w:sz w:val="20"/>
          <w:szCs w:val="20"/>
        </w:rPr>
        <w:t>GC Klein Boom</w:t>
      </w:r>
      <w:r w:rsidRPr="003B52E2">
        <w:rPr>
          <w:rStyle w:val="oypena"/>
          <w:rFonts w:ascii="Barlow" w:hAnsi="Barlow"/>
          <w:color w:val="000000"/>
          <w:sz w:val="20"/>
          <w:szCs w:val="20"/>
        </w:rPr>
        <w:t>, Putte</w:t>
      </w:r>
    </w:p>
    <w:p w14:paraId="0FF1FB56" w14:textId="77777777" w:rsidR="00BE62F1" w:rsidRPr="00CA3559" w:rsidRDefault="00BE62F1" w:rsidP="007732A1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5143CFFB" w14:textId="77777777" w:rsidR="00BE62F1" w:rsidRPr="00CA3559" w:rsidRDefault="00BE62F1" w:rsidP="007732A1">
      <w:pPr>
        <w:pStyle w:val="cvgsua"/>
        <w:spacing w:before="0" w:beforeAutospacing="0" w:after="0" w:afterAutospacing="0"/>
        <w:ind w:left="1418" w:hanging="1418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NOVEMBER</w:t>
      </w:r>
    </w:p>
    <w:p w14:paraId="46B925EE" w14:textId="040895B9" w:rsidR="002F1B88" w:rsidRDefault="0000063F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Ma 02</w:t>
      </w:r>
      <w:r w:rsidR="00D73D80">
        <w:rPr>
          <w:rStyle w:val="oypena"/>
          <w:rFonts w:ascii="Barlow" w:hAnsi="Barlow"/>
          <w:color w:val="000000"/>
          <w:sz w:val="20"/>
          <w:szCs w:val="20"/>
        </w:rPr>
        <w:t xml:space="preserve"> – 13u30</w:t>
      </w:r>
      <w:r w:rsidR="002F1B88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>Allerzielenwandeling</w:t>
      </w:r>
      <w:r w:rsidR="002F1B88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AD5DCC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AD5DCC">
        <w:rPr>
          <w:rStyle w:val="oypena"/>
          <w:rFonts w:ascii="Barlow" w:hAnsi="Barlow"/>
          <w:color w:val="000000"/>
          <w:sz w:val="20"/>
          <w:szCs w:val="20"/>
        </w:rPr>
        <w:t>Start aan Heemkring van Putte</w:t>
      </w:r>
    </w:p>
    <w:p w14:paraId="65F6B1F9" w14:textId="77777777" w:rsidR="001E296F" w:rsidRPr="00AD5DCC" w:rsidRDefault="001E296F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00D46A19" w14:textId="7F8DA488" w:rsidR="002F1B88" w:rsidRPr="00534598" w:rsidRDefault="00AD5DCC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</w:t>
      </w:r>
      <w:r w:rsidR="009F3534">
        <w:rPr>
          <w:rStyle w:val="oypena"/>
          <w:rFonts w:ascii="Barlow" w:hAnsi="Barlow"/>
          <w:color w:val="000000"/>
          <w:sz w:val="20"/>
          <w:szCs w:val="20"/>
        </w:rPr>
        <w:t>o 12</w:t>
      </w:r>
      <w:r w:rsidR="00D73D80">
        <w:rPr>
          <w:rStyle w:val="oypena"/>
          <w:rFonts w:ascii="Barlow" w:hAnsi="Barlow"/>
          <w:color w:val="000000"/>
          <w:sz w:val="20"/>
          <w:szCs w:val="20"/>
        </w:rPr>
        <w:t xml:space="preserve"> – 14u</w:t>
      </w:r>
      <w:r w:rsidR="002F1B88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9F3534" w:rsidRP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Voordracht: Bert </w:t>
      </w:r>
      <w:proofErr w:type="spellStart"/>
      <w:r w:rsidR="009F3534" w:rsidRP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>Cosemans</w:t>
      </w:r>
      <w:proofErr w:type="spellEnd"/>
      <w:r w:rsidR="009F3534" w:rsidRP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– ‘KAPOT van ’t lachen’.</w:t>
      </w:r>
      <w:r w:rsidR="009F3534">
        <w:rPr>
          <w:rStyle w:val="oypena"/>
          <w:rFonts w:ascii="Barlow" w:hAnsi="Barlow"/>
          <w:color w:val="000000"/>
          <w:sz w:val="20"/>
          <w:szCs w:val="20"/>
        </w:rPr>
        <w:t xml:space="preserve"> </w:t>
      </w:r>
      <w:r w:rsidR="00D12CED">
        <w:rPr>
          <w:rStyle w:val="oypena"/>
          <w:rFonts w:ascii="Barlow" w:hAnsi="Barlow"/>
          <w:color w:val="000000"/>
          <w:sz w:val="20"/>
          <w:szCs w:val="20"/>
        </w:rPr>
        <w:t>Gemeenschapslokaal, Grasheide</w:t>
      </w:r>
    </w:p>
    <w:p w14:paraId="1C490379" w14:textId="77777777" w:rsidR="00BE62F1" w:rsidRPr="00CA3559" w:rsidRDefault="00BE62F1" w:rsidP="007732A1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63189729" w14:textId="77777777" w:rsidR="00CA3559" w:rsidRDefault="00BE62F1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DECEMBER</w:t>
      </w:r>
    </w:p>
    <w:p w14:paraId="512289BF" w14:textId="7AFD44C0" w:rsidR="00C64176" w:rsidRDefault="001E296F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Woe 09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Pr="001E296F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The Leonard Cohen </w:t>
      </w:r>
      <w:proofErr w:type="spellStart"/>
      <w:r w:rsidRPr="001E296F">
        <w:rPr>
          <w:rStyle w:val="oypena"/>
          <w:rFonts w:ascii="Barlow" w:hAnsi="Barlow"/>
          <w:b/>
          <w:bCs/>
          <w:color w:val="000000"/>
          <w:sz w:val="20"/>
          <w:szCs w:val="20"/>
        </w:rPr>
        <w:t>Tribute</w:t>
      </w:r>
      <w:proofErr w:type="spellEnd"/>
      <w:r w:rsidRPr="001E296F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Band</w:t>
      </w:r>
      <w:r w:rsidR="00C64176" w:rsidRPr="001E296F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Pr="001E296F">
        <w:rPr>
          <w:rStyle w:val="oypena"/>
          <w:rFonts w:ascii="Barlow" w:hAnsi="Barlow"/>
          <w:color w:val="000000"/>
          <w:sz w:val="20"/>
          <w:szCs w:val="20"/>
        </w:rPr>
        <w:t xml:space="preserve">De </w:t>
      </w:r>
      <w:proofErr w:type="spellStart"/>
      <w:r w:rsidRPr="001E296F">
        <w:rPr>
          <w:rStyle w:val="oypena"/>
          <w:rFonts w:ascii="Barlow" w:hAnsi="Barlow"/>
          <w:color w:val="000000"/>
          <w:sz w:val="20"/>
          <w:szCs w:val="20"/>
        </w:rPr>
        <w:t>Zoerla</w:t>
      </w:r>
      <w:proofErr w:type="spellEnd"/>
      <w:r w:rsidRPr="001E296F">
        <w:rPr>
          <w:rStyle w:val="oypena"/>
          <w:rFonts w:ascii="Barlow" w:hAnsi="Barlow"/>
          <w:color w:val="000000"/>
          <w:sz w:val="20"/>
          <w:szCs w:val="20"/>
        </w:rPr>
        <w:t>, Westerlo</w:t>
      </w:r>
    </w:p>
    <w:p w14:paraId="5C61BF33" w14:textId="77777777" w:rsidR="001E296F" w:rsidRPr="00CA3559" w:rsidRDefault="001E296F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1C04C70E" w14:textId="7A0036FC" w:rsidR="00C64176" w:rsidRDefault="000359A4" w:rsidP="000359A4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Di 15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D73D80" w:rsidRPr="000359A4">
        <w:rPr>
          <w:rStyle w:val="oypena"/>
          <w:rFonts w:ascii="Barlow" w:hAnsi="Barlow"/>
          <w:b/>
          <w:bCs/>
          <w:color w:val="000000"/>
          <w:sz w:val="20"/>
          <w:szCs w:val="20"/>
        </w:rPr>
        <w:t>Eindejaarsreceptie</w:t>
      </w:r>
      <w:r w:rsidR="00461D3B" w:rsidRPr="000359A4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79088B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Pr="000359A4">
        <w:rPr>
          <w:rStyle w:val="oypena"/>
          <w:rFonts w:ascii="Barlow" w:hAnsi="Barlow"/>
          <w:color w:val="000000"/>
          <w:sz w:val="20"/>
          <w:szCs w:val="20"/>
        </w:rPr>
        <w:t>Heemkring, Putte</w:t>
      </w:r>
    </w:p>
    <w:p w14:paraId="4221AE16" w14:textId="77777777" w:rsidR="000359A4" w:rsidRPr="00CA3559" w:rsidRDefault="000359A4" w:rsidP="000359A4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2849ADBE" w14:textId="035EC892" w:rsidR="00BE62F1" w:rsidRPr="00CA3559" w:rsidRDefault="00BE62F1" w:rsidP="00F54B45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JANUARI</w:t>
      </w:r>
    </w:p>
    <w:p w14:paraId="48B878DD" w14:textId="324C0F2C" w:rsidR="00C64176" w:rsidRPr="002D695F" w:rsidRDefault="00F6576A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Do 14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8419FB">
        <w:rPr>
          <w:rStyle w:val="oypena"/>
          <w:rFonts w:ascii="Barlow" w:hAnsi="Barlow"/>
          <w:b/>
          <w:bCs/>
          <w:color w:val="000000"/>
          <w:sz w:val="20"/>
          <w:szCs w:val="20"/>
        </w:rPr>
        <w:t>Voordracht: Een tocht door Italië</w:t>
      </w:r>
      <w:r w:rsidR="002D695F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met Patrick </w:t>
      </w:r>
      <w:proofErr w:type="spellStart"/>
      <w:r w:rsidR="002D695F">
        <w:rPr>
          <w:rStyle w:val="oypena"/>
          <w:rFonts w:ascii="Barlow" w:hAnsi="Barlow"/>
          <w:b/>
          <w:bCs/>
          <w:color w:val="000000"/>
          <w:sz w:val="20"/>
          <w:szCs w:val="20"/>
        </w:rPr>
        <w:t>Deluca</w:t>
      </w:r>
      <w:proofErr w:type="spellEnd"/>
      <w:r w:rsidR="00C64176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2D695F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8419FB" w:rsidRPr="008419FB">
        <w:rPr>
          <w:rStyle w:val="oypena"/>
          <w:rFonts w:ascii="Barlow" w:hAnsi="Barlow"/>
          <w:color w:val="000000"/>
          <w:sz w:val="20"/>
          <w:szCs w:val="20"/>
          <w:highlight w:val="yellow"/>
        </w:rPr>
        <w:t xml:space="preserve">???, </w:t>
      </w:r>
      <w:proofErr w:type="spellStart"/>
      <w:r w:rsidR="008419FB" w:rsidRPr="008419FB">
        <w:rPr>
          <w:rStyle w:val="oypena"/>
          <w:rFonts w:ascii="Barlow" w:hAnsi="Barlow"/>
          <w:color w:val="000000"/>
          <w:sz w:val="20"/>
          <w:szCs w:val="20"/>
          <w:highlight w:val="yellow"/>
        </w:rPr>
        <w:t>Peulis</w:t>
      </w:r>
      <w:proofErr w:type="spellEnd"/>
    </w:p>
    <w:p w14:paraId="29161A21" w14:textId="77777777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417DA1B2" w14:textId="77777777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FEBRUARI</w:t>
      </w:r>
    </w:p>
    <w:p w14:paraId="3B36C18E" w14:textId="492C8B72" w:rsidR="00C64176" w:rsidRDefault="00AB623F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Di 16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9F1B0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Bezoek aan Mechelen. </w:t>
      </w:r>
      <w:proofErr w:type="spellStart"/>
      <w:r w:rsidR="009F1B04" w:rsidRPr="009F1B04">
        <w:rPr>
          <w:rStyle w:val="oypena"/>
          <w:rFonts w:ascii="Barlow" w:hAnsi="Barlow"/>
          <w:color w:val="000000"/>
          <w:sz w:val="20"/>
          <w:szCs w:val="20"/>
        </w:rPr>
        <w:t>Kunstuur</w:t>
      </w:r>
      <w:proofErr w:type="spellEnd"/>
      <w:r w:rsidR="009F1B04" w:rsidRPr="009F1B04">
        <w:rPr>
          <w:rStyle w:val="oypena"/>
          <w:rFonts w:ascii="Barlow" w:hAnsi="Barlow"/>
          <w:color w:val="000000"/>
          <w:sz w:val="20"/>
          <w:szCs w:val="20"/>
        </w:rPr>
        <w:t xml:space="preserve"> en Brouwerij Het Anker</w:t>
      </w:r>
    </w:p>
    <w:p w14:paraId="4EBF1E87" w14:textId="77777777" w:rsidR="00205760" w:rsidRPr="00CA3559" w:rsidRDefault="00205760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72B55851" w14:textId="1AD254CB" w:rsidR="00C64176" w:rsidRPr="00493203" w:rsidRDefault="006F4508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 xml:space="preserve">Di 23 </w:t>
      </w:r>
      <w:r w:rsidR="00683865">
        <w:rPr>
          <w:rStyle w:val="oypena"/>
          <w:rFonts w:ascii="Barlow" w:hAnsi="Barlow"/>
          <w:color w:val="000000"/>
          <w:sz w:val="20"/>
          <w:szCs w:val="20"/>
        </w:rPr>
        <w:t>–</w:t>
      </w:r>
      <w:r>
        <w:rPr>
          <w:rStyle w:val="oypena"/>
          <w:rFonts w:ascii="Barlow" w:hAnsi="Barlow"/>
          <w:color w:val="000000"/>
          <w:sz w:val="20"/>
          <w:szCs w:val="20"/>
        </w:rPr>
        <w:t xml:space="preserve"> </w:t>
      </w:r>
      <w:r w:rsidR="00683865">
        <w:rPr>
          <w:rStyle w:val="oypena"/>
          <w:rFonts w:ascii="Barlow" w:hAnsi="Barlow"/>
          <w:color w:val="000000"/>
          <w:sz w:val="20"/>
          <w:szCs w:val="20"/>
        </w:rPr>
        <w:t>Do 25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proofErr w:type="spellStart"/>
      <w:r w:rsidR="00493203">
        <w:rPr>
          <w:rStyle w:val="oypena"/>
          <w:rFonts w:ascii="Barlow" w:hAnsi="Barlow"/>
          <w:b/>
          <w:bCs/>
          <w:color w:val="000000"/>
          <w:sz w:val="20"/>
          <w:szCs w:val="20"/>
        </w:rPr>
        <w:t>Cultuurdriedaagse</w:t>
      </w:r>
      <w:proofErr w:type="spellEnd"/>
      <w:r w:rsidR="00493203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CATS</w:t>
      </w:r>
      <w:r w:rsidR="00C64176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493203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493203">
        <w:rPr>
          <w:rStyle w:val="oypena"/>
          <w:rFonts w:ascii="Barlow" w:hAnsi="Barlow"/>
          <w:color w:val="000000"/>
          <w:sz w:val="20"/>
          <w:szCs w:val="20"/>
        </w:rPr>
        <w:t>Twente</w:t>
      </w:r>
      <w:r w:rsidR="00683865">
        <w:rPr>
          <w:rStyle w:val="oypena"/>
          <w:rFonts w:ascii="Barlow" w:hAnsi="Barlow"/>
          <w:color w:val="000000"/>
          <w:sz w:val="20"/>
          <w:szCs w:val="20"/>
        </w:rPr>
        <w:t>, Nederland</w:t>
      </w:r>
    </w:p>
    <w:p w14:paraId="05FC4A57" w14:textId="77777777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2C099D26" w14:textId="77777777" w:rsidR="00317505" w:rsidRDefault="00317505" w:rsidP="00BE62F1">
      <w:pPr>
        <w:pStyle w:val="cvgsua"/>
        <w:spacing w:before="0" w:beforeAutospacing="0" w:after="0" w:afterAutospacing="0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</w:p>
    <w:p w14:paraId="0174EA0E" w14:textId="77777777" w:rsidR="00317505" w:rsidRDefault="00317505" w:rsidP="00BE62F1">
      <w:pPr>
        <w:pStyle w:val="cvgsua"/>
        <w:spacing w:before="0" w:beforeAutospacing="0" w:after="0" w:afterAutospacing="0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</w:p>
    <w:p w14:paraId="2F77838B" w14:textId="77777777" w:rsidR="00317505" w:rsidRDefault="00317505" w:rsidP="00BE62F1">
      <w:pPr>
        <w:pStyle w:val="cvgsua"/>
        <w:spacing w:before="0" w:beforeAutospacing="0" w:after="0" w:afterAutospacing="0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</w:p>
    <w:p w14:paraId="33A586B1" w14:textId="77777777" w:rsidR="00317505" w:rsidRDefault="00317505" w:rsidP="00BE62F1">
      <w:pPr>
        <w:pStyle w:val="cvgsua"/>
        <w:spacing w:before="0" w:beforeAutospacing="0" w:after="0" w:afterAutospacing="0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</w:p>
    <w:p w14:paraId="0967E511" w14:textId="77777777" w:rsidR="00317505" w:rsidRDefault="00317505" w:rsidP="00BE62F1">
      <w:pPr>
        <w:pStyle w:val="cvgsua"/>
        <w:spacing w:before="0" w:beforeAutospacing="0" w:after="0" w:afterAutospacing="0"/>
        <w:rPr>
          <w:rStyle w:val="oypena"/>
          <w:rFonts w:ascii="Barlow" w:hAnsi="Barlow"/>
          <w:b/>
          <w:bCs/>
          <w:color w:val="000000"/>
          <w:sz w:val="20"/>
          <w:szCs w:val="20"/>
        </w:rPr>
      </w:pPr>
    </w:p>
    <w:p w14:paraId="3CA39038" w14:textId="5DF9ACA9" w:rsidR="00BE62F1" w:rsidRPr="00CA3559" w:rsidRDefault="007C3577" w:rsidP="00BE62F1">
      <w:pPr>
        <w:pStyle w:val="cvgsua"/>
        <w:spacing w:before="0" w:beforeAutospacing="0" w:after="0" w:afterAutospacing="0"/>
        <w:rPr>
          <w:rFonts w:ascii="Barlow" w:hAnsi="Barlow"/>
          <w:b/>
          <w:bCs/>
          <w:color w:val="000000"/>
          <w:sz w:val="20"/>
          <w:szCs w:val="20"/>
        </w:rPr>
      </w:pPr>
      <w:r>
        <w:rPr>
          <w:rFonts w:ascii="Barlow" w:hAnsi="Barlow"/>
          <w:b/>
          <w:bCs/>
          <w:noProof/>
          <w:color w:val="000000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8" behindDoc="0" locked="0" layoutInCell="1" allowOverlap="1" wp14:anchorId="4E61C5C8" wp14:editId="161424D7">
                <wp:simplePos x="0" y="0"/>
                <wp:positionH relativeFrom="column">
                  <wp:posOffset>3667125</wp:posOffset>
                </wp:positionH>
                <wp:positionV relativeFrom="paragraph">
                  <wp:posOffset>0</wp:posOffset>
                </wp:positionV>
                <wp:extent cx="2800350" cy="2476500"/>
                <wp:effectExtent l="0" t="0" r="19050" b="19050"/>
                <wp:wrapNone/>
                <wp:docPr id="1745648032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476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09AF2" w14:textId="77777777" w:rsidR="007C3577" w:rsidRPr="00E732FC" w:rsidRDefault="007C3577" w:rsidP="007C3577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ascii="Barlow ExtraBold" w:hAnsi="Barlow ExtraBol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32FC">
                              <w:rPr>
                                <w:rFonts w:ascii="Barlow ExtraBold" w:hAnsi="Barlow ExtraBold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Hoe word ik lid? </w:t>
                            </w:r>
                          </w:p>
                          <w:p w14:paraId="2D94E5F2" w14:textId="77777777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444638F3" w14:textId="716D0ABF" w:rsidR="007C3577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1. Surf naar onze </w:t>
                            </w:r>
                            <w:r w:rsidRPr="001708DB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website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13" w:history="1">
                              <w:r w:rsidRPr="00C47235">
                                <w:rPr>
                                  <w:rStyle w:val="Hyperlink"/>
                                  <w:rFonts w:ascii="Barlow" w:hAnsi="Barlow"/>
                                  <w:sz w:val="20"/>
                                  <w:szCs w:val="20"/>
                                </w:rPr>
                                <w:t>www.neosvzw.be/putte</w:t>
                              </w:r>
                            </w:hyperlink>
                          </w:p>
                          <w:p w14:paraId="5503996B" w14:textId="77777777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0621813B" w14:textId="77777777" w:rsidR="007C3577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2. Druk op de </w:t>
                            </w:r>
                            <w:r w:rsidRPr="001708DB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rode ‘Word lid’ knop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E67625D" w14:textId="77777777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F3570E2" w14:textId="77777777" w:rsidR="007C3577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Stap 3. Vul je gegevens correct in.</w:t>
                            </w:r>
                          </w:p>
                          <w:p w14:paraId="70388BE7" w14:textId="77777777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445C1C39" w14:textId="77777777" w:rsidR="007C3577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4. </w:t>
                            </w:r>
                            <w:r w:rsidRPr="001708DB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Betaal online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, snel en veilig, via de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website. </w:t>
                            </w:r>
                          </w:p>
                          <w:p w14:paraId="1CB38190" w14:textId="77777777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D7E3666" w14:textId="3C6F3404" w:rsidR="007C3577" w:rsidRPr="00E732FC" w:rsidRDefault="007C3577" w:rsidP="007C3577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5. </w:t>
                            </w:r>
                            <w:r w:rsidRPr="00B12F64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Hoera!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Je bent lid van </w:t>
                            </w:r>
                            <w:proofErr w:type="spellStart"/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Neos</w:t>
                            </w:r>
                            <w:proofErr w:type="spellEnd"/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Putte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1C5C8" id="Rechthoek 6" o:spid="_x0000_s1030" style="position:absolute;margin-left:288.75pt;margin-top:0;width:220.5pt;height:195pt;z-index:2516643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" filled="f" strokecolor="black [3213]" strokeweight="1.5pt">
                <v:textbox>
                  <w:txbxContent>
                    <w:p w14:paraId="13909AF2" w14:textId="77777777" w:rsidR="007C3577" w:rsidRPr="00E732FC" w:rsidRDefault="007C3577" w:rsidP="007C3577">
                      <w:pPr>
                        <w:pBdr>
                          <w:bottom w:val="single" w:sz="6" w:space="1" w:color="auto"/>
                        </w:pBdr>
                        <w:rPr>
                          <w:rFonts w:ascii="Barlow ExtraBold" w:hAnsi="Barlow ExtraBold"/>
                          <w:color w:val="000000" w:themeColor="text1"/>
                          <w:sz w:val="28"/>
                          <w:szCs w:val="28"/>
                        </w:rPr>
                      </w:pPr>
                      <w:r w:rsidRPr="00E732FC">
                        <w:rPr>
                          <w:rFonts w:ascii="Barlow ExtraBold" w:hAnsi="Barlow ExtraBold"/>
                          <w:color w:val="000000" w:themeColor="text1"/>
                          <w:sz w:val="28"/>
                          <w:szCs w:val="28"/>
                        </w:rPr>
                        <w:t xml:space="preserve">Hoe word ik lid? </w:t>
                      </w:r>
                    </w:p>
                    <w:p w14:paraId="2D94E5F2" w14:textId="77777777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444638F3" w14:textId="716D0ABF" w:rsidR="007C3577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1. Surf naar onze </w:t>
                      </w:r>
                      <w:r w:rsidRPr="001708DB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website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: </w:t>
                      </w:r>
                      <w:hyperlink r:id="rId14" w:history="1">
                        <w:r w:rsidRPr="00C47235">
                          <w:rPr>
                            <w:rStyle w:val="Hyperlink"/>
                            <w:rFonts w:ascii="Barlow" w:hAnsi="Barlow"/>
                            <w:sz w:val="20"/>
                            <w:szCs w:val="20"/>
                          </w:rPr>
                          <w:t>www.neosvzw.be/</w:t>
                        </w:r>
                        <w:r w:rsidRPr="00C47235">
                          <w:rPr>
                            <w:rStyle w:val="Hyperlink"/>
                            <w:rFonts w:ascii="Barlow" w:hAnsi="Barlow"/>
                            <w:sz w:val="20"/>
                            <w:szCs w:val="20"/>
                          </w:rPr>
                          <w:t>putte</w:t>
                        </w:r>
                      </w:hyperlink>
                    </w:p>
                    <w:p w14:paraId="5503996B" w14:textId="77777777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0621813B" w14:textId="77777777" w:rsidR="007C3577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2. Druk op de </w:t>
                      </w:r>
                      <w:r w:rsidRPr="001708DB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rode ‘Word lid’ knop</w:t>
                      </w:r>
                      <w:r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4E67625D" w14:textId="77777777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6F3570E2" w14:textId="77777777" w:rsidR="007C3577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Stap 3. Vul je gegevens correct in.</w:t>
                      </w:r>
                    </w:p>
                    <w:p w14:paraId="70388BE7" w14:textId="77777777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445C1C39" w14:textId="77777777" w:rsidR="007C3577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4. </w:t>
                      </w:r>
                      <w:r w:rsidRPr="001708DB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Betaal online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, snel en veilig, via de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website. </w:t>
                      </w:r>
                    </w:p>
                    <w:p w14:paraId="1CB38190" w14:textId="77777777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2D7E3666" w14:textId="3C6F3404" w:rsidR="007C3577" w:rsidRPr="00E732FC" w:rsidRDefault="007C3577" w:rsidP="007C3577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5. </w:t>
                      </w:r>
                      <w:r w:rsidRPr="00B12F64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Hoera!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 Je bent lid van Neos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Putte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BE62F1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MAART</w:t>
      </w:r>
    </w:p>
    <w:p w14:paraId="473B0534" w14:textId="09858AE5" w:rsidR="00C64176" w:rsidRDefault="00E24871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Zat 06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proofErr w:type="spellStart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>Grüsse</w:t>
      </w:r>
      <w:proofErr w:type="spellEnd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>aus</w:t>
      </w:r>
      <w:proofErr w:type="spellEnd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Wien</w:t>
      </w:r>
      <w:r w:rsidR="00C64176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Style w:val="oypena"/>
          <w:rFonts w:ascii="Barlow" w:hAnsi="Barlow"/>
          <w:color w:val="000000"/>
          <w:sz w:val="20"/>
          <w:szCs w:val="20"/>
        </w:rPr>
        <w:t>deSingel</w:t>
      </w:r>
      <w:proofErr w:type="spellEnd"/>
      <w:r>
        <w:rPr>
          <w:rStyle w:val="oypena"/>
          <w:rFonts w:ascii="Barlow" w:hAnsi="Barlow"/>
          <w:color w:val="000000"/>
          <w:sz w:val="20"/>
          <w:szCs w:val="20"/>
        </w:rPr>
        <w:t>, Antwerpen</w:t>
      </w:r>
    </w:p>
    <w:p w14:paraId="2A7F966E" w14:textId="77777777" w:rsidR="00E24871" w:rsidRPr="00E24871" w:rsidRDefault="00E24871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3FCB78CB" w14:textId="7533C8B4" w:rsidR="00C64176" w:rsidRPr="00441876" w:rsidRDefault="00EB69FD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Di 16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>Voordracht: Hend</w:t>
      </w:r>
      <w:r w:rsidR="000B2035">
        <w:rPr>
          <w:rStyle w:val="oypena"/>
          <w:rFonts w:ascii="Barlow" w:hAnsi="Barlow"/>
          <w:b/>
          <w:bCs/>
          <w:color w:val="000000"/>
          <w:sz w:val="20"/>
          <w:szCs w:val="20"/>
        </w:rPr>
        <w:t>rik</w:t>
      </w:r>
      <w:r w:rsid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proofErr w:type="spellStart"/>
      <w:r w:rsid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>Cammu</w:t>
      </w:r>
      <w:proofErr w:type="spellEnd"/>
      <w:r w:rsid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– ‘Wat mannen niet weten en vrouwen zouden moeten weten</w:t>
      </w:r>
      <w:r w:rsidR="00E5796C">
        <w:rPr>
          <w:rStyle w:val="oypena"/>
          <w:rFonts w:ascii="Barlow" w:hAnsi="Barlow"/>
          <w:b/>
          <w:bCs/>
          <w:color w:val="000000"/>
          <w:sz w:val="20"/>
          <w:szCs w:val="20"/>
        </w:rPr>
        <w:t>’</w:t>
      </w:r>
      <w:r w:rsidR="009F3534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9F3534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9F3534">
        <w:rPr>
          <w:rStyle w:val="oypena"/>
          <w:rFonts w:ascii="Barlow" w:hAnsi="Barlow"/>
          <w:color w:val="000000"/>
          <w:sz w:val="20"/>
          <w:szCs w:val="20"/>
        </w:rPr>
        <w:t>Heemkring, Putte</w:t>
      </w:r>
    </w:p>
    <w:p w14:paraId="0486A511" w14:textId="4E4A171D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APRIL</w:t>
      </w:r>
    </w:p>
    <w:p w14:paraId="1F1DCC60" w14:textId="4BEC810F" w:rsidR="00C64176" w:rsidRDefault="00515973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Zon 18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proofErr w:type="spellStart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>Feelgoodmusical</w:t>
      </w:r>
      <w:proofErr w:type="spellEnd"/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Studio 100</w:t>
      </w:r>
      <w:r w:rsidR="00C64176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Style w:val="oypena"/>
          <w:rFonts w:ascii="Barlow" w:hAnsi="Barlow"/>
          <w:color w:val="000000"/>
          <w:sz w:val="20"/>
          <w:szCs w:val="20"/>
        </w:rPr>
        <w:t>Hofstade</w:t>
      </w:r>
      <w:proofErr w:type="spellEnd"/>
      <w:r>
        <w:rPr>
          <w:rStyle w:val="oypena"/>
          <w:rFonts w:ascii="Barlow" w:hAnsi="Barlow"/>
          <w:color w:val="000000"/>
          <w:sz w:val="20"/>
          <w:szCs w:val="20"/>
        </w:rPr>
        <w:t>, Zemst</w:t>
      </w:r>
    </w:p>
    <w:p w14:paraId="08EFB340" w14:textId="1838129F" w:rsidR="00515973" w:rsidRPr="00515973" w:rsidRDefault="00515973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1F892694" w14:textId="0F994F30" w:rsidR="00C64176" w:rsidRPr="00CA3559" w:rsidRDefault="008E168A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Do</w:t>
      </w:r>
      <w:r w:rsidR="004B6065">
        <w:rPr>
          <w:rStyle w:val="oypena"/>
          <w:rFonts w:ascii="Barlow" w:hAnsi="Barlow"/>
          <w:color w:val="000000"/>
          <w:sz w:val="20"/>
          <w:szCs w:val="20"/>
        </w:rPr>
        <w:t xml:space="preserve"> </w:t>
      </w:r>
      <w:r>
        <w:rPr>
          <w:rStyle w:val="oypena"/>
          <w:rFonts w:ascii="Barlow" w:hAnsi="Barlow"/>
          <w:color w:val="000000"/>
          <w:sz w:val="20"/>
          <w:szCs w:val="20"/>
        </w:rPr>
        <w:t>22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4B6065" w:rsidRPr="004B6065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Wandeling in </w:t>
      </w:r>
      <w:proofErr w:type="spellStart"/>
      <w:r w:rsidR="004B6065" w:rsidRPr="004B6065">
        <w:rPr>
          <w:rStyle w:val="oypena"/>
          <w:rFonts w:ascii="Barlow" w:hAnsi="Barlow"/>
          <w:b/>
          <w:bCs/>
          <w:color w:val="000000"/>
          <w:sz w:val="20"/>
          <w:szCs w:val="20"/>
        </w:rPr>
        <w:t>Wezemael</w:t>
      </w:r>
      <w:proofErr w:type="spellEnd"/>
      <w:r w:rsidR="00C64176" w:rsidRPr="004B6065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4B6065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</w:p>
    <w:p w14:paraId="5FF98550" w14:textId="2D84A67F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2FF3697C" w14:textId="5A70820B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MEI</w:t>
      </w:r>
    </w:p>
    <w:p w14:paraId="54116576" w14:textId="2E66CA7E" w:rsidR="00C64176" w:rsidRDefault="00DE42B6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 w:rsidRPr="00603CA6">
        <w:rPr>
          <w:rStyle w:val="oypena"/>
          <w:rFonts w:ascii="Barlow" w:hAnsi="Barlow"/>
          <w:color w:val="000000"/>
          <w:sz w:val="20"/>
          <w:szCs w:val="20"/>
          <w:highlight w:val="yellow"/>
        </w:rPr>
        <w:t>?? ??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Pr="00603CA6">
        <w:rPr>
          <w:rStyle w:val="oypena"/>
          <w:rFonts w:ascii="Barlow" w:hAnsi="Barlow"/>
          <w:b/>
          <w:bCs/>
          <w:color w:val="000000"/>
          <w:sz w:val="20"/>
          <w:szCs w:val="20"/>
          <w:highlight w:val="yellow"/>
        </w:rPr>
        <w:t>Daguitstap: ??</w:t>
      </w:r>
      <w:r w:rsidR="00C64176" w:rsidRPr="00603CA6">
        <w:rPr>
          <w:rStyle w:val="oypena"/>
          <w:rFonts w:ascii="Barlow" w:hAnsi="Barlow"/>
          <w:b/>
          <w:bCs/>
          <w:color w:val="000000"/>
          <w:sz w:val="20"/>
          <w:szCs w:val="20"/>
          <w:highlight w:val="yellow"/>
        </w:rPr>
        <w:t>.</w:t>
      </w:r>
      <w:r w:rsidRPr="00603CA6">
        <w:rPr>
          <w:rStyle w:val="oypena"/>
          <w:rFonts w:ascii="Barlow" w:hAnsi="Barlow"/>
          <w:b/>
          <w:bCs/>
          <w:color w:val="000000"/>
          <w:sz w:val="20"/>
          <w:szCs w:val="20"/>
          <w:highlight w:val="yellow"/>
        </w:rPr>
        <w:t xml:space="preserve"> </w:t>
      </w:r>
      <w:r w:rsidRPr="00603CA6">
        <w:rPr>
          <w:rStyle w:val="oypena"/>
          <w:rFonts w:ascii="Barlow" w:hAnsi="Barlow"/>
          <w:color w:val="000000"/>
          <w:sz w:val="20"/>
          <w:szCs w:val="20"/>
          <w:highlight w:val="yellow"/>
        </w:rPr>
        <w:t>Met Carolus/ ALK reizen?</w:t>
      </w:r>
    </w:p>
    <w:p w14:paraId="4C2AFD29" w14:textId="40ACA30B" w:rsidR="00C64176" w:rsidRPr="00CA3559" w:rsidRDefault="00C64176" w:rsidP="008B5A67">
      <w:pPr>
        <w:pStyle w:val="cvgsua"/>
        <w:spacing w:before="0" w:beforeAutospacing="0" w:after="0" w:afterAutospacing="0"/>
        <w:rPr>
          <w:rFonts w:ascii="Barlow" w:hAnsi="Barlow"/>
          <w:color w:val="000000"/>
          <w:sz w:val="20"/>
          <w:szCs w:val="20"/>
        </w:rPr>
      </w:pPr>
    </w:p>
    <w:p w14:paraId="0E1B7EF3" w14:textId="5A8B210B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JUNI</w:t>
      </w:r>
    </w:p>
    <w:p w14:paraId="6DE10B4C" w14:textId="267F7964" w:rsidR="008B5A67" w:rsidRDefault="007C3577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Fonts w:ascii="Barlow" w:hAnsi="Barlow"/>
          <w:b/>
          <w:bCs/>
          <w:noProof/>
          <w:color w:val="000000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586EC01B" wp14:editId="25418C50">
                <wp:simplePos x="0" y="0"/>
                <wp:positionH relativeFrom="column">
                  <wp:posOffset>3671570</wp:posOffset>
                </wp:positionH>
                <wp:positionV relativeFrom="paragraph">
                  <wp:posOffset>118745</wp:posOffset>
                </wp:positionV>
                <wp:extent cx="2800350" cy="3590925"/>
                <wp:effectExtent l="0" t="0" r="19050" b="28575"/>
                <wp:wrapNone/>
                <wp:docPr id="789094280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3590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07BAE4" w14:textId="77777777" w:rsidR="00D853F1" w:rsidRPr="00E732FC" w:rsidRDefault="00D853F1" w:rsidP="00D853F1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ascii="Barlow ExtraBold" w:hAnsi="Barlow ExtraBol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32FC">
                              <w:rPr>
                                <w:rFonts w:ascii="Barlow ExtraBold" w:hAnsi="Barlow ExtraBold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Hoe </w:t>
                            </w:r>
                            <w:r>
                              <w:rPr>
                                <w:rFonts w:ascii="Barlow ExtraBold" w:hAnsi="Barlow ExtraBold"/>
                                <w:color w:val="000000" w:themeColor="text1"/>
                                <w:sz w:val="28"/>
                                <w:szCs w:val="28"/>
                              </w:rPr>
                              <w:t>schrijf ik in voor een activiteit?</w:t>
                            </w:r>
                          </w:p>
                          <w:p w14:paraId="2C99AE1F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EB9A751" w14:textId="1D9A2CC8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1. Surf naar onze </w:t>
                            </w:r>
                            <w:r w:rsidRPr="001708DB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website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15" w:history="1">
                              <w:r w:rsidRPr="009C094D">
                                <w:rPr>
                                  <w:rStyle w:val="Hyperlink"/>
                                  <w:rFonts w:ascii="Barlow" w:hAnsi="Barlow"/>
                                  <w:sz w:val="20"/>
                                  <w:szCs w:val="20"/>
                                </w:rPr>
                                <w:t>www.neosvzw.be/putte</w:t>
                              </w:r>
                            </w:hyperlink>
                          </w:p>
                          <w:p w14:paraId="53548FEA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E21D467" w14:textId="77777777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2.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Ga naar ons </w:t>
                            </w:r>
                            <w:r w:rsidRPr="00B73032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jaarprogramma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2DE6FCD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4A73D307" w14:textId="77777777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3.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Zoek de </w:t>
                            </w:r>
                            <w:r w:rsidRPr="00B73032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gewenste activiteit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in het overzicht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739F4A" w14:textId="77777777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66B2BB5D" w14:textId="77777777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4. Druk op de </w:t>
                            </w:r>
                            <w:r w:rsidRPr="00B73032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rode ‘Inschrijven’ knop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en vul je gegevens correct in.</w:t>
                            </w:r>
                          </w:p>
                          <w:p w14:paraId="71CAC4AF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0AE86EFB" w14:textId="77777777" w:rsidR="00D853F1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5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1708DB">
                              <w:rPr>
                                <w:rStyle w:val="oypena"/>
                                <w:rFonts w:ascii="Barlow" w:hAnsi="Barl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Betaal online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, snel en veilig, via de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website. </w:t>
                            </w:r>
                          </w:p>
                          <w:p w14:paraId="11F63AF9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E41273E" w14:textId="77777777" w:rsidR="00D853F1" w:rsidRPr="00E732FC" w:rsidRDefault="00D853F1" w:rsidP="00D853F1">
                            <w:pPr>
                              <w:pStyle w:val="cvgsua"/>
                              <w:spacing w:before="0" w:beforeAutospacing="0" w:after="0" w:afterAutospacing="0"/>
                              <w:ind w:left="1418" w:hanging="1418"/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Stap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6</w:t>
                            </w:r>
                            <w:r w:rsidRPr="00E732FC"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 xml:space="preserve">. Hoera! Je </w:t>
                            </w:r>
                            <w:r>
                              <w:rPr>
                                <w:rStyle w:val="oypena"/>
                                <w:rFonts w:ascii="Barlow" w:hAnsi="Barlow"/>
                                <w:color w:val="000000"/>
                                <w:sz w:val="20"/>
                                <w:szCs w:val="20"/>
                              </w:rPr>
                              <w:t>bent ingeschreven voor de activiteit!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EC01B" id="_x0000_s1031" style="position:absolute;left:0;text-align:left;margin-left:289.1pt;margin-top:9.35pt;width:220.5pt;height:282.75pt;z-index:2516623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" filled="f" strokecolor="black [3213]" strokeweight="1.5pt">
                <v:textbox>
                  <w:txbxContent>
                    <w:p w14:paraId="7D07BAE4" w14:textId="77777777" w:rsidR="00D853F1" w:rsidRPr="00E732FC" w:rsidRDefault="00D853F1" w:rsidP="00D853F1">
                      <w:pPr>
                        <w:pBdr>
                          <w:bottom w:val="single" w:sz="6" w:space="1" w:color="auto"/>
                        </w:pBdr>
                        <w:rPr>
                          <w:rFonts w:ascii="Barlow ExtraBold" w:hAnsi="Barlow ExtraBold"/>
                          <w:color w:val="000000" w:themeColor="text1"/>
                          <w:sz w:val="28"/>
                          <w:szCs w:val="28"/>
                        </w:rPr>
                      </w:pPr>
                      <w:r w:rsidRPr="00E732FC">
                        <w:rPr>
                          <w:rFonts w:ascii="Barlow ExtraBold" w:hAnsi="Barlow ExtraBold"/>
                          <w:color w:val="000000" w:themeColor="text1"/>
                          <w:sz w:val="28"/>
                          <w:szCs w:val="28"/>
                        </w:rPr>
                        <w:t xml:space="preserve">Hoe </w:t>
                      </w:r>
                      <w:r>
                        <w:rPr>
                          <w:rFonts w:ascii="Barlow ExtraBold" w:hAnsi="Barlow ExtraBold"/>
                          <w:color w:val="000000" w:themeColor="text1"/>
                          <w:sz w:val="28"/>
                          <w:szCs w:val="28"/>
                        </w:rPr>
                        <w:t>schrijf ik in voor een activiteit?</w:t>
                      </w:r>
                    </w:p>
                    <w:p w14:paraId="2C99AE1F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1EB9A751" w14:textId="1D9A2CC8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1. Surf naar onze </w:t>
                      </w:r>
                      <w:r w:rsidRPr="001708DB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website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: </w:t>
                      </w:r>
                      <w:hyperlink r:id="rId16" w:history="1">
                        <w:r w:rsidRPr="009C094D">
                          <w:rPr>
                            <w:rStyle w:val="Hyperlink"/>
                            <w:rFonts w:ascii="Barlow" w:hAnsi="Barlow"/>
                            <w:sz w:val="20"/>
                            <w:szCs w:val="20"/>
                          </w:rPr>
                          <w:t>www.neosvzw.be/putte</w:t>
                        </w:r>
                      </w:hyperlink>
                    </w:p>
                    <w:p w14:paraId="53548FEA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6E21D467" w14:textId="77777777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2.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Ga naar ons </w:t>
                      </w:r>
                      <w:r w:rsidRPr="00B73032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jaarprogramma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22DE6FCD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4A73D307" w14:textId="77777777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3.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Zoek de </w:t>
                      </w:r>
                      <w:r w:rsidRPr="00B73032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gewenste activiteit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 in het overzicht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58739F4A" w14:textId="77777777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66B2BB5D" w14:textId="77777777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4. Druk op de </w:t>
                      </w:r>
                      <w:r w:rsidRPr="00B73032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rode ‘Inschrijven’ knop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 en vul je gegevens correct in.</w:t>
                      </w:r>
                    </w:p>
                    <w:p w14:paraId="71CAC4AF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0AE86EFB" w14:textId="77777777" w:rsidR="00D853F1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5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. </w:t>
                      </w:r>
                      <w:r w:rsidRPr="001708DB">
                        <w:rPr>
                          <w:rStyle w:val="oypena"/>
                          <w:rFonts w:ascii="Barlow" w:hAnsi="Barl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Betaal online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, snel en veilig, via de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website. </w:t>
                      </w:r>
                    </w:p>
                    <w:p w14:paraId="11F63AF9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</w:p>
                    <w:p w14:paraId="2E41273E" w14:textId="77777777" w:rsidR="00D853F1" w:rsidRPr="00E732FC" w:rsidRDefault="00D853F1" w:rsidP="00D853F1">
                      <w:pPr>
                        <w:pStyle w:val="cvgsua"/>
                        <w:spacing w:before="0" w:beforeAutospacing="0" w:after="0" w:afterAutospacing="0"/>
                        <w:ind w:left="1418" w:hanging="1418"/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</w:pP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Stap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6</w:t>
                      </w:r>
                      <w:r w:rsidRPr="00E732FC"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 xml:space="preserve">. Hoera! Je </w:t>
                      </w:r>
                      <w:r>
                        <w:rPr>
                          <w:rStyle w:val="oypena"/>
                          <w:rFonts w:ascii="Barlow" w:hAnsi="Barlow"/>
                          <w:color w:val="000000"/>
                          <w:sz w:val="20"/>
                          <w:szCs w:val="20"/>
                        </w:rPr>
                        <w:t>bent ingeschreven voor de activiteit!</w:t>
                      </w:r>
                    </w:p>
                  </w:txbxContent>
                </v:textbox>
              </v:rect>
            </w:pict>
          </mc:Fallback>
        </mc:AlternateContent>
      </w:r>
      <w:r w:rsidR="008B5A67">
        <w:rPr>
          <w:rStyle w:val="oypena"/>
          <w:rFonts w:ascii="Barlow" w:hAnsi="Barlow"/>
          <w:color w:val="000000"/>
          <w:sz w:val="20"/>
          <w:szCs w:val="20"/>
        </w:rPr>
        <w:t>Di 01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8B5A67">
        <w:rPr>
          <w:rStyle w:val="oypena"/>
          <w:rFonts w:ascii="Barlow" w:hAnsi="Barlow"/>
          <w:b/>
          <w:bCs/>
          <w:color w:val="000000"/>
          <w:sz w:val="20"/>
          <w:szCs w:val="20"/>
        </w:rPr>
        <w:t>Provinciale Fiets- en Wandeldag</w:t>
      </w:r>
      <w:r w:rsidR="00C64176"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 w:rsidR="008B5A67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="008B5A67">
        <w:rPr>
          <w:rStyle w:val="oypena"/>
          <w:rFonts w:ascii="Barlow" w:hAnsi="Barlow"/>
          <w:color w:val="000000"/>
          <w:sz w:val="20"/>
          <w:szCs w:val="20"/>
        </w:rPr>
        <w:t>Puurs</w:t>
      </w:r>
    </w:p>
    <w:p w14:paraId="27E18758" w14:textId="77777777" w:rsidR="008B5A67" w:rsidRPr="008B5A67" w:rsidRDefault="008B5A67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</w:p>
    <w:p w14:paraId="74B21566" w14:textId="759CC864" w:rsidR="00C64176" w:rsidRDefault="00362885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Di 15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Pr="00362885">
        <w:rPr>
          <w:rStyle w:val="oypena"/>
          <w:rFonts w:ascii="Barlow" w:hAnsi="Barlow"/>
          <w:b/>
          <w:bCs/>
          <w:color w:val="000000"/>
          <w:sz w:val="20"/>
          <w:szCs w:val="20"/>
        </w:rPr>
        <w:t>Zomeropera</w:t>
      </w:r>
      <w:r w:rsidR="00C64176" w:rsidRPr="00362885">
        <w:rPr>
          <w:rStyle w:val="oypena"/>
          <w:rFonts w:ascii="Barlow" w:hAnsi="Barlow"/>
          <w:b/>
          <w:bCs/>
          <w:color w:val="000000"/>
          <w:sz w:val="20"/>
          <w:szCs w:val="20"/>
        </w:rPr>
        <w:t>.</w:t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 </w:t>
      </w:r>
      <w:r w:rsidRPr="00362885">
        <w:rPr>
          <w:rStyle w:val="oypena"/>
          <w:rFonts w:ascii="Barlow" w:hAnsi="Barlow"/>
          <w:color w:val="000000"/>
          <w:sz w:val="20"/>
          <w:szCs w:val="20"/>
        </w:rPr>
        <w:t xml:space="preserve">Landcommanderij </w:t>
      </w:r>
      <w:proofErr w:type="spellStart"/>
      <w:r w:rsidRPr="00362885">
        <w:rPr>
          <w:rStyle w:val="oypena"/>
          <w:rFonts w:ascii="Barlow" w:hAnsi="Barlow"/>
          <w:color w:val="000000"/>
          <w:sz w:val="20"/>
          <w:szCs w:val="20"/>
        </w:rPr>
        <w:t>Alden</w:t>
      </w:r>
      <w:proofErr w:type="spellEnd"/>
      <w:r w:rsidRPr="00362885">
        <w:rPr>
          <w:rStyle w:val="oypena"/>
          <w:rFonts w:ascii="Barlow" w:hAnsi="Barlow"/>
          <w:color w:val="000000"/>
          <w:sz w:val="20"/>
          <w:szCs w:val="20"/>
        </w:rPr>
        <w:t>-Biesen</w:t>
      </w:r>
      <w:r>
        <w:rPr>
          <w:rStyle w:val="oypena"/>
          <w:rFonts w:ascii="Barlow" w:hAnsi="Barlow"/>
          <w:color w:val="000000"/>
          <w:sz w:val="20"/>
          <w:szCs w:val="20"/>
        </w:rPr>
        <w:t>, Limburg</w:t>
      </w:r>
    </w:p>
    <w:p w14:paraId="06852E18" w14:textId="411DF3BD" w:rsidR="000E3DD0" w:rsidRDefault="000E3DD0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</w:p>
    <w:p w14:paraId="1FC07EFA" w14:textId="367556E7" w:rsidR="000E3DD0" w:rsidRPr="000E3DD0" w:rsidRDefault="000E3DD0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r w:rsidRPr="00603CA6">
        <w:rPr>
          <w:rStyle w:val="oypena"/>
          <w:rFonts w:ascii="Barlow" w:hAnsi="Barlow"/>
          <w:color w:val="000000"/>
          <w:sz w:val="20"/>
          <w:szCs w:val="20"/>
          <w:highlight w:val="yellow"/>
        </w:rPr>
        <w:t>?? ??</w:t>
      </w:r>
      <w:r>
        <w:rPr>
          <w:rStyle w:val="oypena"/>
          <w:rFonts w:ascii="Barlow" w:hAnsi="Barlow"/>
          <w:color w:val="000000"/>
          <w:sz w:val="20"/>
          <w:szCs w:val="20"/>
        </w:rPr>
        <w:tab/>
      </w:r>
      <w:r w:rsidRPr="00603CA6">
        <w:rPr>
          <w:rStyle w:val="oypena"/>
          <w:rFonts w:ascii="Barlow" w:hAnsi="Barlow"/>
          <w:b/>
          <w:bCs/>
          <w:color w:val="000000"/>
          <w:sz w:val="20"/>
          <w:szCs w:val="20"/>
          <w:highlight w:val="yellow"/>
        </w:rPr>
        <w:t xml:space="preserve">Daguitstap: ??. </w:t>
      </w:r>
      <w:r w:rsidRPr="00603CA6">
        <w:rPr>
          <w:rStyle w:val="oypena"/>
          <w:rFonts w:ascii="Barlow" w:hAnsi="Barlow"/>
          <w:color w:val="000000"/>
          <w:sz w:val="20"/>
          <w:szCs w:val="20"/>
          <w:highlight w:val="yellow"/>
        </w:rPr>
        <w:t>Met Carolus / ALK reizen</w:t>
      </w:r>
    </w:p>
    <w:p w14:paraId="483FCEE1" w14:textId="128ABE50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0E9279D2" w14:textId="77777777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b/>
          <w:bCs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JULI</w:t>
      </w:r>
    </w:p>
    <w:p w14:paraId="0D36D884" w14:textId="0CF68304" w:rsidR="00C64176" w:rsidRPr="008E168A" w:rsidRDefault="008520E7" w:rsidP="009B00E8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  <w:proofErr w:type="spellStart"/>
      <w:r>
        <w:rPr>
          <w:rStyle w:val="oypena"/>
          <w:rFonts w:ascii="Barlow" w:hAnsi="Barlow"/>
          <w:color w:val="000000"/>
          <w:sz w:val="20"/>
          <w:szCs w:val="20"/>
        </w:rPr>
        <w:t>Ntb</w:t>
      </w:r>
      <w:proofErr w:type="spellEnd"/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 w:rsidR="008E168A">
        <w:rPr>
          <w:rStyle w:val="oypena"/>
          <w:rFonts w:ascii="Barlow" w:hAnsi="Barlow"/>
          <w:b/>
          <w:bCs/>
          <w:color w:val="000000"/>
          <w:sz w:val="20"/>
          <w:szCs w:val="20"/>
        </w:rPr>
        <w:t xml:space="preserve">Zomerwandeling. </w:t>
      </w:r>
      <w:r w:rsidR="008E168A">
        <w:rPr>
          <w:rStyle w:val="oypena"/>
          <w:rFonts w:ascii="Barlow" w:hAnsi="Barlow"/>
          <w:color w:val="000000"/>
          <w:sz w:val="20"/>
          <w:szCs w:val="20"/>
        </w:rPr>
        <w:t>Putte</w:t>
      </w:r>
    </w:p>
    <w:p w14:paraId="0C1CF588" w14:textId="77777777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66174652" w14:textId="3ED248CA" w:rsidR="00BE62F1" w:rsidRPr="00CA3559" w:rsidRDefault="00BE62F1" w:rsidP="00BE62F1">
      <w:pPr>
        <w:pStyle w:val="cvgsua"/>
        <w:spacing w:before="0" w:beforeAutospacing="0" w:after="0" w:afterAutospacing="0"/>
        <w:rPr>
          <w:rFonts w:ascii="Barlow" w:hAnsi="Barlow"/>
          <w:color w:val="000000"/>
          <w:sz w:val="20"/>
          <w:szCs w:val="20"/>
        </w:rPr>
      </w:pPr>
      <w:r w:rsidRPr="00CA3559">
        <w:rPr>
          <w:rStyle w:val="oypena"/>
          <w:rFonts w:ascii="Barlow" w:hAnsi="Barlow"/>
          <w:b/>
          <w:bCs/>
          <w:color w:val="000000"/>
          <w:sz w:val="20"/>
          <w:szCs w:val="20"/>
        </w:rPr>
        <w:t>AUGUSTUS</w:t>
      </w:r>
    </w:p>
    <w:p w14:paraId="29A2542C" w14:textId="702416D6" w:rsidR="00C64176" w:rsidRDefault="008E168A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Di 24</w:t>
      </w:r>
      <w:r w:rsidR="00C64176" w:rsidRPr="00CA3559">
        <w:rPr>
          <w:rStyle w:val="oypena"/>
          <w:rFonts w:ascii="Barlow" w:hAnsi="Barlow"/>
          <w:color w:val="000000"/>
          <w:sz w:val="20"/>
          <w:szCs w:val="20"/>
        </w:rPr>
        <w:tab/>
      </w:r>
      <w:r>
        <w:rPr>
          <w:rStyle w:val="oypena"/>
          <w:rFonts w:ascii="Barlow" w:hAnsi="Barlow"/>
          <w:b/>
          <w:bCs/>
          <w:color w:val="000000"/>
          <w:sz w:val="20"/>
          <w:szCs w:val="20"/>
        </w:rPr>
        <w:t>Ledenfeest: BBQ</w:t>
      </w:r>
      <w:r>
        <w:rPr>
          <w:rStyle w:val="oypena"/>
          <w:rFonts w:ascii="Barlow" w:hAnsi="Barlow"/>
          <w:color w:val="000000"/>
          <w:sz w:val="20"/>
          <w:szCs w:val="20"/>
        </w:rPr>
        <w:t>. Heemkring, Putte</w:t>
      </w:r>
    </w:p>
    <w:p w14:paraId="6DFAED3E" w14:textId="77777777" w:rsidR="005F0430" w:rsidRDefault="005F0430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</w:p>
    <w:p w14:paraId="2AE7FA2F" w14:textId="37A3DDF6" w:rsidR="005F0430" w:rsidRDefault="005F0430" w:rsidP="009B00E8">
      <w:pPr>
        <w:pStyle w:val="cvgsua"/>
        <w:spacing w:before="0" w:beforeAutospacing="0" w:after="0" w:afterAutospacing="0"/>
        <w:ind w:left="1418" w:hanging="1418"/>
        <w:rPr>
          <w:rStyle w:val="oypena"/>
          <w:rFonts w:ascii="Barlow" w:hAnsi="Barlow"/>
          <w:color w:val="000000"/>
          <w:sz w:val="20"/>
          <w:szCs w:val="20"/>
        </w:rPr>
      </w:pPr>
    </w:p>
    <w:p w14:paraId="5E77DFC7" w14:textId="77777777" w:rsidR="0019578D" w:rsidRDefault="00A41C9A" w:rsidP="00A41C9A">
      <w:pPr>
        <w:pStyle w:val="cvgsua"/>
        <w:spacing w:before="0" w:beforeAutospacing="0" w:after="0" w:afterAutospacing="0"/>
        <w:ind w:left="1418" w:hanging="1418"/>
        <w:jc w:val="right"/>
        <w:rPr>
          <w:rStyle w:val="oypena"/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t>Elke maand bespreken wij ons jaarprogramma. Wijzigingen of aanvullingen kunnen gebeuren, en zullen via onze website bekend gemaakt worden!</w:t>
      </w:r>
    </w:p>
    <w:p w14:paraId="37F8000D" w14:textId="4AF9712E" w:rsidR="00A41C9A" w:rsidRPr="00CA3559" w:rsidRDefault="00A41C9A" w:rsidP="00A41C9A">
      <w:pPr>
        <w:pStyle w:val="cvgsua"/>
        <w:spacing w:before="0" w:beforeAutospacing="0" w:after="0" w:afterAutospacing="0"/>
        <w:ind w:left="1418" w:hanging="1418"/>
        <w:jc w:val="right"/>
        <w:rPr>
          <w:rFonts w:ascii="Barlow" w:hAnsi="Barlow"/>
          <w:color w:val="000000"/>
          <w:sz w:val="20"/>
          <w:szCs w:val="20"/>
        </w:rPr>
      </w:pPr>
      <w:r>
        <w:rPr>
          <w:rStyle w:val="oypena"/>
          <w:rFonts w:ascii="Barlow" w:hAnsi="Barlow"/>
          <w:color w:val="000000"/>
          <w:sz w:val="20"/>
          <w:szCs w:val="20"/>
        </w:rPr>
        <w:br/>
        <w:t>www.neosvzw.be/putte</w:t>
      </w:r>
    </w:p>
    <w:p w14:paraId="5383D4A1" w14:textId="77777777" w:rsidR="00C64176" w:rsidRPr="00CA3559" w:rsidRDefault="00C64176" w:rsidP="00C64176">
      <w:pPr>
        <w:pStyle w:val="cvgsua"/>
        <w:spacing w:before="0" w:beforeAutospacing="0" w:after="0" w:afterAutospacing="0"/>
        <w:ind w:left="1418" w:hanging="1418"/>
        <w:rPr>
          <w:rFonts w:ascii="Barlow" w:hAnsi="Barlow"/>
          <w:color w:val="000000"/>
          <w:sz w:val="20"/>
          <w:szCs w:val="20"/>
        </w:rPr>
      </w:pPr>
    </w:p>
    <w:p w14:paraId="49E631CA" w14:textId="0C7B5D09" w:rsidR="00E722C2" w:rsidRPr="003D6611" w:rsidRDefault="00E722C2">
      <w:pPr>
        <w:rPr>
          <w:rStyle w:val="oypena"/>
          <w:rFonts w:ascii="Barlow" w:eastAsia="Times New Roman" w:hAnsi="Barlow" w:cs="Times New Roman"/>
          <w:color w:val="000000"/>
          <w:kern w:val="0"/>
          <w:sz w:val="20"/>
          <w:szCs w:val="20"/>
          <w:lang w:eastAsia="nl-BE"/>
          <w14:ligatures w14:val="none"/>
        </w:rPr>
      </w:pPr>
    </w:p>
    <w:sectPr w:rsidR="00E722C2" w:rsidRPr="003D6611" w:rsidSect="001E2CE5">
      <w:footerReference w:type="default" r:id="rId17"/>
      <w:type w:val="continuous"/>
      <w:pgSz w:w="16838" w:h="11906" w:orient="landscape" w:code="9"/>
      <w:pgMar w:top="737" w:right="454" w:bottom="1021" w:left="454" w:header="709" w:footer="510" w:gutter="0"/>
      <w:cols w:num="3" w:space="65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C79E3" w14:textId="77777777" w:rsidR="00EC4AF4" w:rsidRDefault="00EC4AF4" w:rsidP="009F2BB0">
      <w:pPr>
        <w:spacing w:after="0" w:line="240" w:lineRule="auto"/>
      </w:pPr>
      <w:r>
        <w:separator/>
      </w:r>
    </w:p>
  </w:endnote>
  <w:endnote w:type="continuationSeparator" w:id="0">
    <w:p w14:paraId="403A42EE" w14:textId="77777777" w:rsidR="00EC4AF4" w:rsidRDefault="00EC4AF4" w:rsidP="009F2BB0">
      <w:pPr>
        <w:spacing w:after="0" w:line="240" w:lineRule="auto"/>
      </w:pPr>
      <w:r>
        <w:continuationSeparator/>
      </w:r>
    </w:p>
  </w:endnote>
  <w:endnote w:type="continuationNotice" w:id="1">
    <w:p w14:paraId="5D6F05A7" w14:textId="77777777" w:rsidR="00EC4AF4" w:rsidRDefault="00EC4A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 ExtraBold">
    <w:charset w:val="00"/>
    <w:family w:val="auto"/>
    <w:pitch w:val="variable"/>
    <w:sig w:usb0="20000007" w:usb1="00000000" w:usb2="00000000" w:usb3="00000000" w:csb0="00000193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E0024" w14:textId="25F3D955" w:rsidR="00FC4085" w:rsidRPr="00C55EE2" w:rsidRDefault="00FC4085" w:rsidP="00FC4085">
    <w:pPr>
      <w:pStyle w:val="Voettekst"/>
      <w:jc w:val="center"/>
      <w:rPr>
        <w:rFonts w:ascii="Barlow" w:hAnsi="Barlow"/>
        <w:b/>
        <w:bCs/>
        <w:color w:val="7F7F7F" w:themeColor="text1" w:themeTint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50F91" w14:textId="77777777" w:rsidR="00EC4AF4" w:rsidRDefault="00EC4AF4" w:rsidP="009F2BB0">
      <w:pPr>
        <w:spacing w:after="0" w:line="240" w:lineRule="auto"/>
      </w:pPr>
      <w:r>
        <w:separator/>
      </w:r>
    </w:p>
  </w:footnote>
  <w:footnote w:type="continuationSeparator" w:id="0">
    <w:p w14:paraId="636FF4FA" w14:textId="77777777" w:rsidR="00EC4AF4" w:rsidRDefault="00EC4AF4" w:rsidP="009F2BB0">
      <w:pPr>
        <w:spacing w:after="0" w:line="240" w:lineRule="auto"/>
      </w:pPr>
      <w:r>
        <w:continuationSeparator/>
      </w:r>
    </w:p>
  </w:footnote>
  <w:footnote w:type="continuationNotice" w:id="1">
    <w:p w14:paraId="3A4969B7" w14:textId="77777777" w:rsidR="00EC4AF4" w:rsidRDefault="00EC4AF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E4"/>
    <w:rsid w:val="0000063F"/>
    <w:rsid w:val="00004156"/>
    <w:rsid w:val="00007BF9"/>
    <w:rsid w:val="00021850"/>
    <w:rsid w:val="0002686F"/>
    <w:rsid w:val="0003466D"/>
    <w:rsid w:val="00034D97"/>
    <w:rsid w:val="000359A4"/>
    <w:rsid w:val="0005319A"/>
    <w:rsid w:val="000536EC"/>
    <w:rsid w:val="00056050"/>
    <w:rsid w:val="0006128E"/>
    <w:rsid w:val="00061A02"/>
    <w:rsid w:val="00064944"/>
    <w:rsid w:val="00065598"/>
    <w:rsid w:val="00066328"/>
    <w:rsid w:val="00074850"/>
    <w:rsid w:val="00084AAB"/>
    <w:rsid w:val="00090B9C"/>
    <w:rsid w:val="000913AD"/>
    <w:rsid w:val="000B1DC9"/>
    <w:rsid w:val="000B2035"/>
    <w:rsid w:val="000B24DE"/>
    <w:rsid w:val="000B2931"/>
    <w:rsid w:val="000C33E2"/>
    <w:rsid w:val="000D72D2"/>
    <w:rsid w:val="000E3DD0"/>
    <w:rsid w:val="000E416F"/>
    <w:rsid w:val="000F01E6"/>
    <w:rsid w:val="000F187F"/>
    <w:rsid w:val="000F38E0"/>
    <w:rsid w:val="001003AA"/>
    <w:rsid w:val="00102259"/>
    <w:rsid w:val="00102901"/>
    <w:rsid w:val="001039E2"/>
    <w:rsid w:val="0010794F"/>
    <w:rsid w:val="0013136E"/>
    <w:rsid w:val="00132CB6"/>
    <w:rsid w:val="0014099C"/>
    <w:rsid w:val="001434F7"/>
    <w:rsid w:val="00144212"/>
    <w:rsid w:val="00173DFE"/>
    <w:rsid w:val="00183A8D"/>
    <w:rsid w:val="0019578D"/>
    <w:rsid w:val="00196561"/>
    <w:rsid w:val="00196CF7"/>
    <w:rsid w:val="001A445B"/>
    <w:rsid w:val="001B38CD"/>
    <w:rsid w:val="001E296F"/>
    <w:rsid w:val="001E2CE5"/>
    <w:rsid w:val="001E5B70"/>
    <w:rsid w:val="001E7FB7"/>
    <w:rsid w:val="00200F66"/>
    <w:rsid w:val="002021E2"/>
    <w:rsid w:val="00205760"/>
    <w:rsid w:val="00212EB0"/>
    <w:rsid w:val="00213C9D"/>
    <w:rsid w:val="00217469"/>
    <w:rsid w:val="0023397A"/>
    <w:rsid w:val="00250EC4"/>
    <w:rsid w:val="00252991"/>
    <w:rsid w:val="00253DDA"/>
    <w:rsid w:val="00254740"/>
    <w:rsid w:val="002560B7"/>
    <w:rsid w:val="002614C3"/>
    <w:rsid w:val="0026385A"/>
    <w:rsid w:val="0026738B"/>
    <w:rsid w:val="002765B9"/>
    <w:rsid w:val="00276D3E"/>
    <w:rsid w:val="0028004E"/>
    <w:rsid w:val="002846AB"/>
    <w:rsid w:val="00287485"/>
    <w:rsid w:val="00290C6F"/>
    <w:rsid w:val="00294014"/>
    <w:rsid w:val="002A176F"/>
    <w:rsid w:val="002A62E3"/>
    <w:rsid w:val="002B14FB"/>
    <w:rsid w:val="002B4236"/>
    <w:rsid w:val="002B49A5"/>
    <w:rsid w:val="002B5B80"/>
    <w:rsid w:val="002C1C23"/>
    <w:rsid w:val="002C239A"/>
    <w:rsid w:val="002C2F01"/>
    <w:rsid w:val="002D0ADF"/>
    <w:rsid w:val="002D367B"/>
    <w:rsid w:val="002D695F"/>
    <w:rsid w:val="002E02AC"/>
    <w:rsid w:val="002E3BB5"/>
    <w:rsid w:val="002E446A"/>
    <w:rsid w:val="002F1B88"/>
    <w:rsid w:val="002F2C9C"/>
    <w:rsid w:val="002F6A06"/>
    <w:rsid w:val="00305A80"/>
    <w:rsid w:val="00306CD1"/>
    <w:rsid w:val="00307686"/>
    <w:rsid w:val="0031373A"/>
    <w:rsid w:val="00317284"/>
    <w:rsid w:val="00317505"/>
    <w:rsid w:val="00317666"/>
    <w:rsid w:val="003212ED"/>
    <w:rsid w:val="00323791"/>
    <w:rsid w:val="00336EFD"/>
    <w:rsid w:val="00344665"/>
    <w:rsid w:val="00346381"/>
    <w:rsid w:val="0035028B"/>
    <w:rsid w:val="00353317"/>
    <w:rsid w:val="00354214"/>
    <w:rsid w:val="0035437B"/>
    <w:rsid w:val="0035757D"/>
    <w:rsid w:val="00362885"/>
    <w:rsid w:val="00363FE4"/>
    <w:rsid w:val="00376717"/>
    <w:rsid w:val="00377836"/>
    <w:rsid w:val="0038310F"/>
    <w:rsid w:val="00384592"/>
    <w:rsid w:val="003848AE"/>
    <w:rsid w:val="0038526F"/>
    <w:rsid w:val="003A2524"/>
    <w:rsid w:val="003B52E2"/>
    <w:rsid w:val="003C4AED"/>
    <w:rsid w:val="003C665C"/>
    <w:rsid w:val="003C6D30"/>
    <w:rsid w:val="003C6E90"/>
    <w:rsid w:val="003D09A3"/>
    <w:rsid w:val="003D3D6B"/>
    <w:rsid w:val="003D6611"/>
    <w:rsid w:val="003F124A"/>
    <w:rsid w:val="00400DA6"/>
    <w:rsid w:val="00403684"/>
    <w:rsid w:val="00406645"/>
    <w:rsid w:val="004079A4"/>
    <w:rsid w:val="004118EC"/>
    <w:rsid w:val="004136A8"/>
    <w:rsid w:val="0041410E"/>
    <w:rsid w:val="00417EC4"/>
    <w:rsid w:val="00423EB7"/>
    <w:rsid w:val="00441876"/>
    <w:rsid w:val="004429C5"/>
    <w:rsid w:val="00454B19"/>
    <w:rsid w:val="00461AF6"/>
    <w:rsid w:val="00461C06"/>
    <w:rsid w:val="00461D3B"/>
    <w:rsid w:val="00463C17"/>
    <w:rsid w:val="004700B3"/>
    <w:rsid w:val="00472067"/>
    <w:rsid w:val="004728FA"/>
    <w:rsid w:val="004736B3"/>
    <w:rsid w:val="0047471A"/>
    <w:rsid w:val="00477F77"/>
    <w:rsid w:val="004832D6"/>
    <w:rsid w:val="00487E3B"/>
    <w:rsid w:val="00493203"/>
    <w:rsid w:val="00497AD7"/>
    <w:rsid w:val="004A056D"/>
    <w:rsid w:val="004A3AAD"/>
    <w:rsid w:val="004B6065"/>
    <w:rsid w:val="004B7E61"/>
    <w:rsid w:val="004C0892"/>
    <w:rsid w:val="004C17E4"/>
    <w:rsid w:val="004C4387"/>
    <w:rsid w:val="004C5045"/>
    <w:rsid w:val="004C5657"/>
    <w:rsid w:val="004D2B9B"/>
    <w:rsid w:val="004D545C"/>
    <w:rsid w:val="004E2E52"/>
    <w:rsid w:val="004E497E"/>
    <w:rsid w:val="004F0D1D"/>
    <w:rsid w:val="004F36C9"/>
    <w:rsid w:val="004F51E4"/>
    <w:rsid w:val="004F5246"/>
    <w:rsid w:val="00503DAF"/>
    <w:rsid w:val="00515973"/>
    <w:rsid w:val="00521A0F"/>
    <w:rsid w:val="00532EFB"/>
    <w:rsid w:val="00534598"/>
    <w:rsid w:val="00534C2A"/>
    <w:rsid w:val="00537873"/>
    <w:rsid w:val="00537C30"/>
    <w:rsid w:val="0055315B"/>
    <w:rsid w:val="005559C4"/>
    <w:rsid w:val="00561B1F"/>
    <w:rsid w:val="00574B0F"/>
    <w:rsid w:val="005813AF"/>
    <w:rsid w:val="00583B24"/>
    <w:rsid w:val="005912E8"/>
    <w:rsid w:val="005924E5"/>
    <w:rsid w:val="00594C9C"/>
    <w:rsid w:val="005A1B8D"/>
    <w:rsid w:val="005A3D31"/>
    <w:rsid w:val="005B7318"/>
    <w:rsid w:val="005C33C5"/>
    <w:rsid w:val="005C5ADC"/>
    <w:rsid w:val="005C7EA8"/>
    <w:rsid w:val="005D2FBB"/>
    <w:rsid w:val="005E77CE"/>
    <w:rsid w:val="005E7C54"/>
    <w:rsid w:val="005F0430"/>
    <w:rsid w:val="005F6653"/>
    <w:rsid w:val="00603CA6"/>
    <w:rsid w:val="00605D2F"/>
    <w:rsid w:val="00605FDD"/>
    <w:rsid w:val="00617E16"/>
    <w:rsid w:val="00637D7F"/>
    <w:rsid w:val="00650BB4"/>
    <w:rsid w:val="006646D7"/>
    <w:rsid w:val="0067495A"/>
    <w:rsid w:val="00674CBD"/>
    <w:rsid w:val="0067579F"/>
    <w:rsid w:val="00677A43"/>
    <w:rsid w:val="00683865"/>
    <w:rsid w:val="006856ED"/>
    <w:rsid w:val="0068657B"/>
    <w:rsid w:val="0069251D"/>
    <w:rsid w:val="006962AF"/>
    <w:rsid w:val="006A3CD8"/>
    <w:rsid w:val="006A4B73"/>
    <w:rsid w:val="006B4C99"/>
    <w:rsid w:val="006B5699"/>
    <w:rsid w:val="006C28BA"/>
    <w:rsid w:val="006D7B1B"/>
    <w:rsid w:val="006E041E"/>
    <w:rsid w:val="006E2DFF"/>
    <w:rsid w:val="006F4508"/>
    <w:rsid w:val="00705075"/>
    <w:rsid w:val="007054BB"/>
    <w:rsid w:val="00706D3D"/>
    <w:rsid w:val="00712F0E"/>
    <w:rsid w:val="007176EC"/>
    <w:rsid w:val="00721261"/>
    <w:rsid w:val="00721F9D"/>
    <w:rsid w:val="00732ADF"/>
    <w:rsid w:val="00743260"/>
    <w:rsid w:val="007528C7"/>
    <w:rsid w:val="00753822"/>
    <w:rsid w:val="00755390"/>
    <w:rsid w:val="007713F5"/>
    <w:rsid w:val="007732A1"/>
    <w:rsid w:val="00784394"/>
    <w:rsid w:val="00784AA3"/>
    <w:rsid w:val="0078508B"/>
    <w:rsid w:val="00787351"/>
    <w:rsid w:val="0079088B"/>
    <w:rsid w:val="00792C8D"/>
    <w:rsid w:val="007939A7"/>
    <w:rsid w:val="00795A74"/>
    <w:rsid w:val="0079651A"/>
    <w:rsid w:val="007A26A5"/>
    <w:rsid w:val="007A4BB7"/>
    <w:rsid w:val="007B41E5"/>
    <w:rsid w:val="007B50C0"/>
    <w:rsid w:val="007C3577"/>
    <w:rsid w:val="007E0B3D"/>
    <w:rsid w:val="007E64F7"/>
    <w:rsid w:val="00811810"/>
    <w:rsid w:val="00812DC5"/>
    <w:rsid w:val="00824C2B"/>
    <w:rsid w:val="00825D56"/>
    <w:rsid w:val="00827C82"/>
    <w:rsid w:val="008336C3"/>
    <w:rsid w:val="008369F4"/>
    <w:rsid w:val="008419FB"/>
    <w:rsid w:val="008520E7"/>
    <w:rsid w:val="00860500"/>
    <w:rsid w:val="0086359D"/>
    <w:rsid w:val="0086386B"/>
    <w:rsid w:val="008767AE"/>
    <w:rsid w:val="00883F0F"/>
    <w:rsid w:val="00890171"/>
    <w:rsid w:val="008A177F"/>
    <w:rsid w:val="008A1BC5"/>
    <w:rsid w:val="008A4763"/>
    <w:rsid w:val="008B5A67"/>
    <w:rsid w:val="008B6415"/>
    <w:rsid w:val="008B6E9E"/>
    <w:rsid w:val="008B747C"/>
    <w:rsid w:val="008C30D1"/>
    <w:rsid w:val="008C3C8F"/>
    <w:rsid w:val="008D0196"/>
    <w:rsid w:val="008E168A"/>
    <w:rsid w:val="008E1F85"/>
    <w:rsid w:val="008E6CEA"/>
    <w:rsid w:val="008F50C0"/>
    <w:rsid w:val="00901851"/>
    <w:rsid w:val="00902621"/>
    <w:rsid w:val="00911F0B"/>
    <w:rsid w:val="00916718"/>
    <w:rsid w:val="009216A0"/>
    <w:rsid w:val="009352DA"/>
    <w:rsid w:val="00942E26"/>
    <w:rsid w:val="00943918"/>
    <w:rsid w:val="009447E7"/>
    <w:rsid w:val="0096065D"/>
    <w:rsid w:val="0097055F"/>
    <w:rsid w:val="00971B95"/>
    <w:rsid w:val="00973A4A"/>
    <w:rsid w:val="00976768"/>
    <w:rsid w:val="00977572"/>
    <w:rsid w:val="0098280D"/>
    <w:rsid w:val="0099178B"/>
    <w:rsid w:val="00994ACF"/>
    <w:rsid w:val="00994B2F"/>
    <w:rsid w:val="009971F1"/>
    <w:rsid w:val="009A21F1"/>
    <w:rsid w:val="009A5248"/>
    <w:rsid w:val="009B0003"/>
    <w:rsid w:val="009B00E8"/>
    <w:rsid w:val="009B7563"/>
    <w:rsid w:val="009B7A46"/>
    <w:rsid w:val="009C4CB8"/>
    <w:rsid w:val="009C4D5D"/>
    <w:rsid w:val="009D13EB"/>
    <w:rsid w:val="009D16E3"/>
    <w:rsid w:val="009D222E"/>
    <w:rsid w:val="009D7091"/>
    <w:rsid w:val="009E2029"/>
    <w:rsid w:val="009E43E9"/>
    <w:rsid w:val="009E4710"/>
    <w:rsid w:val="009E5009"/>
    <w:rsid w:val="009F1B04"/>
    <w:rsid w:val="009F2BB0"/>
    <w:rsid w:val="009F3534"/>
    <w:rsid w:val="00A03986"/>
    <w:rsid w:val="00A1041A"/>
    <w:rsid w:val="00A13BD6"/>
    <w:rsid w:val="00A37E6C"/>
    <w:rsid w:val="00A41C9A"/>
    <w:rsid w:val="00A42F5D"/>
    <w:rsid w:val="00A445A2"/>
    <w:rsid w:val="00A44B2D"/>
    <w:rsid w:val="00A5172B"/>
    <w:rsid w:val="00A51FAF"/>
    <w:rsid w:val="00A54379"/>
    <w:rsid w:val="00A60DE0"/>
    <w:rsid w:val="00A61531"/>
    <w:rsid w:val="00A662EF"/>
    <w:rsid w:val="00A7468C"/>
    <w:rsid w:val="00A856D4"/>
    <w:rsid w:val="00A9229E"/>
    <w:rsid w:val="00AB52A0"/>
    <w:rsid w:val="00AB623F"/>
    <w:rsid w:val="00AB7B15"/>
    <w:rsid w:val="00AB7CCA"/>
    <w:rsid w:val="00AC3EEC"/>
    <w:rsid w:val="00AC6D38"/>
    <w:rsid w:val="00AD1C1C"/>
    <w:rsid w:val="00AD5DCC"/>
    <w:rsid w:val="00AF6B07"/>
    <w:rsid w:val="00B01834"/>
    <w:rsid w:val="00B01CF6"/>
    <w:rsid w:val="00B04372"/>
    <w:rsid w:val="00B05E38"/>
    <w:rsid w:val="00B06933"/>
    <w:rsid w:val="00B205CB"/>
    <w:rsid w:val="00B32374"/>
    <w:rsid w:val="00B33395"/>
    <w:rsid w:val="00B34709"/>
    <w:rsid w:val="00B42F82"/>
    <w:rsid w:val="00B4507F"/>
    <w:rsid w:val="00B470E3"/>
    <w:rsid w:val="00B55EF4"/>
    <w:rsid w:val="00B66FD1"/>
    <w:rsid w:val="00B76B1F"/>
    <w:rsid w:val="00B85408"/>
    <w:rsid w:val="00B87D46"/>
    <w:rsid w:val="00BA0759"/>
    <w:rsid w:val="00BA44EE"/>
    <w:rsid w:val="00BA4D4F"/>
    <w:rsid w:val="00BA5888"/>
    <w:rsid w:val="00BB209C"/>
    <w:rsid w:val="00BB721A"/>
    <w:rsid w:val="00BC2F6A"/>
    <w:rsid w:val="00BC5396"/>
    <w:rsid w:val="00BC5E2E"/>
    <w:rsid w:val="00BD44AB"/>
    <w:rsid w:val="00BD5772"/>
    <w:rsid w:val="00BD6098"/>
    <w:rsid w:val="00BD6191"/>
    <w:rsid w:val="00BE1313"/>
    <w:rsid w:val="00BE4F96"/>
    <w:rsid w:val="00BE62F1"/>
    <w:rsid w:val="00BF4B1E"/>
    <w:rsid w:val="00BF5090"/>
    <w:rsid w:val="00C0424C"/>
    <w:rsid w:val="00C0570C"/>
    <w:rsid w:val="00C069D1"/>
    <w:rsid w:val="00C16583"/>
    <w:rsid w:val="00C44CC2"/>
    <w:rsid w:val="00C55EE2"/>
    <w:rsid w:val="00C64176"/>
    <w:rsid w:val="00C668D9"/>
    <w:rsid w:val="00C66C7C"/>
    <w:rsid w:val="00C7448A"/>
    <w:rsid w:val="00C76F5C"/>
    <w:rsid w:val="00C84603"/>
    <w:rsid w:val="00C85CC0"/>
    <w:rsid w:val="00C87D1C"/>
    <w:rsid w:val="00C945BB"/>
    <w:rsid w:val="00CA0FA8"/>
    <w:rsid w:val="00CA3559"/>
    <w:rsid w:val="00CA4DF2"/>
    <w:rsid w:val="00CB310D"/>
    <w:rsid w:val="00CD2F4E"/>
    <w:rsid w:val="00CD7E8B"/>
    <w:rsid w:val="00CE0B4B"/>
    <w:rsid w:val="00CE7158"/>
    <w:rsid w:val="00CF5614"/>
    <w:rsid w:val="00CF6CE9"/>
    <w:rsid w:val="00D04F74"/>
    <w:rsid w:val="00D07834"/>
    <w:rsid w:val="00D10C9E"/>
    <w:rsid w:val="00D10E6E"/>
    <w:rsid w:val="00D12CED"/>
    <w:rsid w:val="00D1738B"/>
    <w:rsid w:val="00D2112E"/>
    <w:rsid w:val="00D21E61"/>
    <w:rsid w:val="00D30CD5"/>
    <w:rsid w:val="00D330F1"/>
    <w:rsid w:val="00D3334C"/>
    <w:rsid w:val="00D3743C"/>
    <w:rsid w:val="00D51A9D"/>
    <w:rsid w:val="00D620DC"/>
    <w:rsid w:val="00D73D80"/>
    <w:rsid w:val="00D853F1"/>
    <w:rsid w:val="00D93856"/>
    <w:rsid w:val="00D9405C"/>
    <w:rsid w:val="00D9665E"/>
    <w:rsid w:val="00D977EB"/>
    <w:rsid w:val="00DA75BB"/>
    <w:rsid w:val="00DB07AA"/>
    <w:rsid w:val="00DB1313"/>
    <w:rsid w:val="00DB3167"/>
    <w:rsid w:val="00DB61FA"/>
    <w:rsid w:val="00DD154B"/>
    <w:rsid w:val="00DD5A5A"/>
    <w:rsid w:val="00DE1044"/>
    <w:rsid w:val="00DE42B6"/>
    <w:rsid w:val="00DF3C88"/>
    <w:rsid w:val="00DF65FD"/>
    <w:rsid w:val="00E15994"/>
    <w:rsid w:val="00E16BD7"/>
    <w:rsid w:val="00E2073A"/>
    <w:rsid w:val="00E24871"/>
    <w:rsid w:val="00E34CE5"/>
    <w:rsid w:val="00E41368"/>
    <w:rsid w:val="00E44C43"/>
    <w:rsid w:val="00E45FD0"/>
    <w:rsid w:val="00E5641B"/>
    <w:rsid w:val="00E5796C"/>
    <w:rsid w:val="00E654AA"/>
    <w:rsid w:val="00E66847"/>
    <w:rsid w:val="00E722C2"/>
    <w:rsid w:val="00E81365"/>
    <w:rsid w:val="00E81D75"/>
    <w:rsid w:val="00E82246"/>
    <w:rsid w:val="00E83364"/>
    <w:rsid w:val="00E97910"/>
    <w:rsid w:val="00EA382C"/>
    <w:rsid w:val="00EB2E7B"/>
    <w:rsid w:val="00EB69FD"/>
    <w:rsid w:val="00EC4AF4"/>
    <w:rsid w:val="00EC6BFC"/>
    <w:rsid w:val="00EC6E92"/>
    <w:rsid w:val="00EE0E40"/>
    <w:rsid w:val="00EE1031"/>
    <w:rsid w:val="00EE47E4"/>
    <w:rsid w:val="00EF1BFB"/>
    <w:rsid w:val="00EF2EE7"/>
    <w:rsid w:val="00F0124C"/>
    <w:rsid w:val="00F1134E"/>
    <w:rsid w:val="00F13957"/>
    <w:rsid w:val="00F30BC8"/>
    <w:rsid w:val="00F30D6F"/>
    <w:rsid w:val="00F35C13"/>
    <w:rsid w:val="00F45810"/>
    <w:rsid w:val="00F45FEF"/>
    <w:rsid w:val="00F46207"/>
    <w:rsid w:val="00F46BF0"/>
    <w:rsid w:val="00F54B45"/>
    <w:rsid w:val="00F603CD"/>
    <w:rsid w:val="00F6163B"/>
    <w:rsid w:val="00F628DD"/>
    <w:rsid w:val="00F6576A"/>
    <w:rsid w:val="00F70724"/>
    <w:rsid w:val="00F72499"/>
    <w:rsid w:val="00F769AB"/>
    <w:rsid w:val="00F86444"/>
    <w:rsid w:val="00F94DFC"/>
    <w:rsid w:val="00F958D2"/>
    <w:rsid w:val="00FA238E"/>
    <w:rsid w:val="00FA48B7"/>
    <w:rsid w:val="00FA653D"/>
    <w:rsid w:val="00FC1E39"/>
    <w:rsid w:val="00FC4085"/>
    <w:rsid w:val="00FC6310"/>
    <w:rsid w:val="00FD2F25"/>
    <w:rsid w:val="00FD5FC1"/>
    <w:rsid w:val="00FD665F"/>
    <w:rsid w:val="00FF0F5C"/>
    <w:rsid w:val="00FF3041"/>
    <w:rsid w:val="00FF50B4"/>
    <w:rsid w:val="00FF50B7"/>
    <w:rsid w:val="040EA38D"/>
    <w:rsid w:val="0C29E74D"/>
    <w:rsid w:val="0E0B8086"/>
    <w:rsid w:val="128EAE11"/>
    <w:rsid w:val="14E5C60F"/>
    <w:rsid w:val="16C05810"/>
    <w:rsid w:val="246E2D82"/>
    <w:rsid w:val="41180448"/>
    <w:rsid w:val="4F30CDE5"/>
    <w:rsid w:val="58B81407"/>
    <w:rsid w:val="5B16CEBC"/>
    <w:rsid w:val="5CAF71D0"/>
    <w:rsid w:val="621CBD5F"/>
    <w:rsid w:val="68D1B2C2"/>
    <w:rsid w:val="6A24C76F"/>
    <w:rsid w:val="6B8D5F54"/>
    <w:rsid w:val="740F71B4"/>
    <w:rsid w:val="779B536A"/>
    <w:rsid w:val="7E70B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01358"/>
  <w15:chartTrackingRefBased/>
  <w15:docId w15:val="{4B500F7B-7455-4321-AC3A-C25C0145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8460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F603C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603CD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9F2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F2BB0"/>
  </w:style>
  <w:style w:type="paragraph" w:styleId="Voettekst">
    <w:name w:val="footer"/>
    <w:basedOn w:val="Standaard"/>
    <w:link w:val="VoettekstChar"/>
    <w:uiPriority w:val="99"/>
    <w:unhideWhenUsed/>
    <w:rsid w:val="009F2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F2BB0"/>
  </w:style>
  <w:style w:type="character" w:styleId="Zwaar">
    <w:name w:val="Strong"/>
    <w:basedOn w:val="Standaardalinea-lettertype"/>
    <w:uiPriority w:val="22"/>
    <w:qFormat/>
    <w:rsid w:val="005912E8"/>
    <w:rPr>
      <w:b/>
      <w:bCs/>
    </w:rPr>
  </w:style>
  <w:style w:type="paragraph" w:customStyle="1" w:styleId="cvgsua">
    <w:name w:val="cvgsua"/>
    <w:basedOn w:val="Standaard"/>
    <w:rsid w:val="00BE6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character" w:customStyle="1" w:styleId="oypena">
    <w:name w:val="oypena"/>
    <w:basedOn w:val="Standaardalinea-lettertype"/>
    <w:rsid w:val="00BE62F1"/>
  </w:style>
  <w:style w:type="table" w:styleId="Tabelraster">
    <w:name w:val="Table Grid"/>
    <w:basedOn w:val="Standaardtabel"/>
    <w:uiPriority w:val="39"/>
    <w:rsid w:val="00574B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neosvzw.be/putt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neosvzw.be/putt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neosvzw.be/putt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eosvzw.be/putte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neosvzw.be/putte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neosvzw.be/putt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.stragier\Downloads\Sjabloon%20jaarprogramma%202024-2025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9cbec4-b4f0-40e1-9d1f-5ef759fd4d3d" xsi:nil="true"/>
    <lcf76f155ced4ddcb4097134ff3c332f xmlns="12347d61-76e3-4201-bebd-c057deaa6b8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A988C928CD3E4BBDAA155EE155914F" ma:contentTypeVersion="16" ma:contentTypeDescription="Een nieuw document maken." ma:contentTypeScope="" ma:versionID="f6b1cbceaf3fb9db9611a1c051b0ab2a">
  <xsd:schema xmlns:xsd="http://www.w3.org/2001/XMLSchema" xmlns:xs="http://www.w3.org/2001/XMLSchema" xmlns:p="http://schemas.microsoft.com/office/2006/metadata/properties" xmlns:ns2="12347d61-76e3-4201-bebd-c057deaa6b80" xmlns:ns3="009cbec4-b4f0-40e1-9d1f-5ef759fd4d3d" targetNamespace="http://schemas.microsoft.com/office/2006/metadata/properties" ma:root="true" ma:fieldsID="9c03a1c2a071dceb795c9b0efdf27b2a" ns2:_="" ns3:_="">
    <xsd:import namespace="12347d61-76e3-4201-bebd-c057deaa6b80"/>
    <xsd:import namespace="009cbec4-b4f0-40e1-9d1f-5ef759fd4d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47d61-76e3-4201-bebd-c057deaa6b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09da0827-84c9-485e-872c-7c94bf580f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cbec4-b4f0-40e1-9d1f-5ef759fd4d3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5b19b08-4052-48eb-a7ed-ed426864adea}" ma:internalName="TaxCatchAll" ma:showField="CatchAllData" ma:web="009cbec4-b4f0-40e1-9d1f-5ef759fd4d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D760B-4984-4B53-AF88-AD81381026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0F7404-A26F-4026-8ACD-49FE78E253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4C4D79-537F-4400-9315-906E01D7B523}">
  <ds:schemaRefs>
    <ds:schemaRef ds:uri="http://schemas.microsoft.com/office/2006/metadata/properties"/>
    <ds:schemaRef ds:uri="http://schemas.microsoft.com/office/infopath/2007/PartnerControls"/>
    <ds:schemaRef ds:uri="009cbec4-b4f0-40e1-9d1f-5ef759fd4d3d"/>
    <ds:schemaRef ds:uri="12347d61-76e3-4201-bebd-c057deaa6b80"/>
  </ds:schemaRefs>
</ds:datastoreItem>
</file>

<file path=customXml/itemProps4.xml><?xml version="1.0" encoding="utf-8"?>
<ds:datastoreItem xmlns:ds="http://schemas.openxmlformats.org/officeDocument/2006/customXml" ds:itemID="{FB6888F6-7BBB-4C6B-94F5-48C8B92C0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47d61-76e3-4201-bebd-c057deaa6b80"/>
    <ds:schemaRef ds:uri="009cbec4-b4f0-40e1-9d1f-5ef759fd4d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jaarprogramma 2024-2025.dotx</Template>
  <TotalTime>48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60" baseType="variant">
      <vt:variant>
        <vt:i4>5308520</vt:i4>
      </vt:variant>
      <vt:variant>
        <vt:i4>27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24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21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18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15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12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9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5308520</vt:i4>
      </vt:variant>
      <vt:variant>
        <vt:i4>6</vt:i4>
      </vt:variant>
      <vt:variant>
        <vt:i4>0</vt:i4>
      </vt:variant>
      <vt:variant>
        <vt:i4>5</vt:i4>
      </vt:variant>
      <vt:variant>
        <vt:lpwstr>mailto:xxxxx@xxxx.be</vt:lpwstr>
      </vt:variant>
      <vt:variant>
        <vt:lpwstr/>
      </vt:variant>
      <vt:variant>
        <vt:i4>7340130</vt:i4>
      </vt:variant>
      <vt:variant>
        <vt:i4>3</vt:i4>
      </vt:variant>
      <vt:variant>
        <vt:i4>0</vt:i4>
      </vt:variant>
      <vt:variant>
        <vt:i4>5</vt:i4>
      </vt:variant>
      <vt:variant>
        <vt:lpwstr>http://www.xxx.be/neos</vt:lpwstr>
      </vt:variant>
      <vt:variant>
        <vt:lpwstr/>
      </vt:variant>
      <vt:variant>
        <vt:i4>4391032</vt:i4>
      </vt:variant>
      <vt:variant>
        <vt:i4>0</vt:i4>
      </vt:variant>
      <vt:variant>
        <vt:i4>0</vt:i4>
      </vt:variant>
      <vt:variant>
        <vt:i4>5</vt:i4>
      </vt:variant>
      <vt:variant>
        <vt:lpwstr>mailto:gemeente@neosclub.be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Van Gysel</dc:creator>
  <cp:keywords/>
  <dc:description/>
  <cp:lastModifiedBy>Marleen Verhoeven</cp:lastModifiedBy>
  <cp:revision>73</cp:revision>
  <cp:lastPrinted>2026-07-13T08:52:00Z</cp:lastPrinted>
  <dcterms:created xsi:type="dcterms:W3CDTF">2026-06-29T08:57:00Z</dcterms:created>
  <dcterms:modified xsi:type="dcterms:W3CDTF">2026-09-05T14:24:00Z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0x01010077A988C928CD3E4BBDAA155EE155914F</vt:lpwstr>
  </property>
  <property fmtid="{D5CDD505-2E9C-101B-9397-08002B2CF9AE}" pid="3" name="MediaServiceImageTags">
    <vt:lpwstr/>
  </property>
</Properties>
</file>