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1D97" w14:textId="364E567A" w:rsidR="00CA3559" w:rsidRDefault="00CD6D30">
      <w:r w:rsidRPr="004136A8">
        <w:rPr>
          <w:rFonts w:ascii="Barlow" w:hAnsi="Barlow"/>
          <w:noProof/>
          <w:sz w:val="18"/>
          <w:szCs w:val="18"/>
        </w:rPr>
        <w:drawing>
          <wp:anchor distT="0" distB="0" distL="114300" distR="114300" simplePos="0" relativeHeight="251658244" behindDoc="1" locked="0" layoutInCell="1" allowOverlap="1" wp14:anchorId="5A6F00DC" wp14:editId="1FD5ABC6">
            <wp:simplePos x="0" y="0"/>
            <wp:positionH relativeFrom="column">
              <wp:posOffset>-280035</wp:posOffset>
            </wp:positionH>
            <wp:positionV relativeFrom="page">
              <wp:posOffset>9525</wp:posOffset>
            </wp:positionV>
            <wp:extent cx="10677525" cy="7566660"/>
            <wp:effectExtent l="0" t="0" r="0" b="0"/>
            <wp:wrapNone/>
            <wp:docPr id="2011694225" name="Achtergrond sjabloon" descr="Afbeelding met tekst, schermopname, grafische vormgeving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94225" name="Achtergrond sjabloon" descr="Afbeelding met tekst, schermopname, grafische vormgeving, Graphics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56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493" w:rsidRPr="00F769AB">
        <w:rPr>
          <w:rFonts w:ascii="Barlow" w:hAnsi="Barlow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5F7FDF3" wp14:editId="23936267">
                <wp:simplePos x="0" y="0"/>
                <wp:positionH relativeFrom="margin">
                  <wp:posOffset>3735070</wp:posOffset>
                </wp:positionH>
                <wp:positionV relativeFrom="topMargin">
                  <wp:posOffset>1371600</wp:posOffset>
                </wp:positionV>
                <wp:extent cx="2842260" cy="3550920"/>
                <wp:effectExtent l="0" t="0" r="0" b="0"/>
                <wp:wrapSquare wrapText="bothSides"/>
                <wp:docPr id="1384517046" name="Tekstvak club adr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3550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A00EC" w14:textId="77777777" w:rsidR="009D21F3" w:rsidRDefault="009D21F3" w:rsidP="00F603CD">
                            <w:pPr>
                              <w:spacing w:after="0"/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Facturatieadres:</w:t>
                            </w:r>
                          </w:p>
                          <w:p w14:paraId="14D63D94" w14:textId="102749E1" w:rsidR="00C0570C" w:rsidRPr="00CF347D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F347D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Neos</w:t>
                            </w:r>
                            <w:proofErr w:type="spellEnd"/>
                            <w:r w:rsidRPr="00CF347D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0ACE" w:rsidRPr="00CF347D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Keerbergen</w:t>
                            </w:r>
                          </w:p>
                          <w:p w14:paraId="7A05133B" w14:textId="64C5B624" w:rsidR="00C0570C" w:rsidRPr="00CF347D" w:rsidRDefault="007D5A33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F347D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>Oudstrijderslaan</w:t>
                            </w:r>
                            <w:proofErr w:type="spellEnd"/>
                            <w:r w:rsidRPr="00CF347D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 xml:space="preserve"> 72/3</w:t>
                            </w:r>
                          </w:p>
                          <w:p w14:paraId="2FBFAEAD" w14:textId="35C9DEA4" w:rsidR="00C0570C" w:rsidRPr="00CF347D" w:rsidRDefault="00C278CA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CF347D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>3140 Keerbergen</w:t>
                            </w:r>
                          </w:p>
                          <w:p w14:paraId="679D0095" w14:textId="77777777" w:rsidR="00C0570C" w:rsidRPr="00CF347D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</w:p>
                          <w:p w14:paraId="1F9EC94B" w14:textId="3F0775F3" w:rsidR="002A62E3" w:rsidRPr="00CF347D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CF347D">
                              <w:rPr>
                                <w:rFonts w:ascii="Barlow" w:hAnsi="Barlow"/>
                                <w:sz w:val="24"/>
                                <w:szCs w:val="24"/>
                                <w:lang w:val="de-DE"/>
                              </w:rPr>
                              <w:t xml:space="preserve">Tel: </w:t>
                            </w:r>
                            <w:r w:rsidR="00C278CA" w:rsidRPr="00CF347D">
                              <w:rPr>
                                <w:rFonts w:ascii="Barlow" w:hAnsi="Barlow"/>
                                <w:sz w:val="24"/>
                                <w:szCs w:val="24"/>
                                <w:lang w:val="de-DE"/>
                              </w:rPr>
                              <w:t>0496 18 45 00</w:t>
                            </w:r>
                          </w:p>
                          <w:p w14:paraId="2E007921" w14:textId="77777777" w:rsidR="00526493" w:rsidRPr="00CF347D" w:rsidRDefault="00526493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  <w:lang w:val="de-DE"/>
                              </w:rPr>
                            </w:pPr>
                          </w:p>
                          <w:p w14:paraId="7442655F" w14:textId="6581C408" w:rsidR="00C0570C" w:rsidRPr="00CF347D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  <w:u w:val="single"/>
                                <w:lang w:val="de-DE"/>
                              </w:rPr>
                            </w:pPr>
                            <w:proofErr w:type="spellStart"/>
                            <w:r w:rsidRPr="00CF347D">
                              <w:rPr>
                                <w:rFonts w:ascii="Barlow" w:hAnsi="Barlow"/>
                                <w:sz w:val="24"/>
                                <w:szCs w:val="24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CF347D">
                              <w:rPr>
                                <w:rFonts w:ascii="Barlow" w:hAnsi="Barlow"/>
                                <w:sz w:val="24"/>
                                <w:szCs w:val="24"/>
                                <w:lang w:val="de-DE"/>
                              </w:rPr>
                              <w:t xml:space="preserve">: </w:t>
                            </w:r>
                            <w:r w:rsidR="00526493">
                              <w:fldChar w:fldCharType="begin"/>
                            </w:r>
                            <w:r w:rsidR="00526493" w:rsidRPr="00F434A5">
                              <w:rPr>
                                <w:lang w:val="fr-FR"/>
                              </w:rPr>
                              <w:instrText>HYPERLINK "mailto:keerbergen@neosclub.be"</w:instrText>
                            </w:r>
                            <w:r w:rsidR="00526493">
                              <w:fldChar w:fldCharType="separate"/>
                            </w:r>
                            <w:r w:rsidR="00526493" w:rsidRPr="00CF347D">
                              <w:rPr>
                                <w:rStyle w:val="Hyperlink"/>
                                <w:rFonts w:ascii="Barlow" w:hAnsi="Barlow"/>
                                <w:sz w:val="24"/>
                                <w:szCs w:val="24"/>
                                <w:lang w:val="de-DE"/>
                              </w:rPr>
                              <w:t>keerbergen@neosclub.be</w:t>
                            </w:r>
                            <w:r w:rsidR="00526493">
                              <w:fldChar w:fldCharType="end"/>
                            </w:r>
                            <w:r w:rsidR="00712F0E" w:rsidRPr="00CF347D">
                              <w:rPr>
                                <w:rFonts w:ascii="Barlow" w:hAnsi="Barlow"/>
                                <w:sz w:val="24"/>
                                <w:szCs w:val="24"/>
                                <w:u w:val="single"/>
                                <w:lang w:val="de-DE"/>
                              </w:rPr>
                              <w:t xml:space="preserve"> </w:t>
                            </w:r>
                          </w:p>
                          <w:p w14:paraId="09F645A5" w14:textId="77777777" w:rsidR="00526493" w:rsidRPr="00CF347D" w:rsidRDefault="00526493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  <w:lang w:val="de-DE"/>
                              </w:rPr>
                            </w:pPr>
                          </w:p>
                          <w:p w14:paraId="3237F595" w14:textId="18C83094" w:rsidR="00C0570C" w:rsidRPr="00CD6D30" w:rsidRDefault="00C0570C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  <w:u w:val="single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CD6D30">
                              <w:rPr>
                                <w:rFonts w:ascii="Barlow" w:hAnsi="Barlow"/>
                                <w:sz w:val="24"/>
                                <w:szCs w:val="24"/>
                                <w:lang w:val="fr-FR"/>
                              </w:rPr>
                              <w:t>Website</w:t>
                            </w:r>
                            <w:proofErr w:type="spellEnd"/>
                            <w:r w:rsidRPr="00CD6D30">
                              <w:rPr>
                                <w:rFonts w:ascii="Barlow" w:hAnsi="Barlow"/>
                                <w:sz w:val="24"/>
                                <w:szCs w:val="24"/>
                                <w:lang w:val="fr-FR"/>
                              </w:rPr>
                              <w:t>:</w:t>
                            </w:r>
                            <w:proofErr w:type="gramEnd"/>
                            <w:r w:rsidRPr="00CD6D30">
                              <w:rPr>
                                <w:rFonts w:ascii="Barlow" w:hAnsi="Barlow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hyperlink r:id="rId11" w:history="1">
                              <w:r w:rsidR="00BC2F3E" w:rsidRPr="00CD6D30">
                                <w:rPr>
                                  <w:rStyle w:val="Hyperlink"/>
                                  <w:rFonts w:ascii="Barlow" w:hAnsi="Barlow"/>
                                  <w:sz w:val="24"/>
                                  <w:szCs w:val="24"/>
                                  <w:lang w:val="fr-FR"/>
                                </w:rPr>
                                <w:t>www.neosvzw.be/keerbergen</w:t>
                              </w:r>
                            </w:hyperlink>
                          </w:p>
                          <w:p w14:paraId="5883569D" w14:textId="77777777" w:rsidR="00BC2F3E" w:rsidRPr="00CD6D30" w:rsidRDefault="00BC2F3E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03AB8D05" w14:textId="1D66EC68" w:rsidR="006E041E" w:rsidRPr="00CF347D" w:rsidRDefault="002A62E3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CF347D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>Rekeningnummer</w:t>
                            </w:r>
                            <w:r w:rsidR="006E041E" w:rsidRPr="00CF347D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>: BE</w:t>
                            </w:r>
                            <w:r w:rsidR="00E41DEA" w:rsidRPr="00CF347D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>16 0012 8937 0274</w:t>
                            </w:r>
                          </w:p>
                          <w:p w14:paraId="07DECD9D" w14:textId="77777777" w:rsidR="00BC2F3E" w:rsidRPr="00CF347D" w:rsidRDefault="00BC2F3E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</w:p>
                          <w:p w14:paraId="452170F4" w14:textId="3066B63D" w:rsidR="00B04372" w:rsidRPr="00CF347D" w:rsidRDefault="008B747C" w:rsidP="00F603CD">
                            <w:pPr>
                              <w:spacing w:after="0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CF347D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 xml:space="preserve">Je kan ons ook volgen op Facebook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7FDF3" id="_x0000_t202" coordsize="21600,21600" o:spt="202" path="m,l,21600r21600,l21600,xe">
                <v:stroke joinstyle="miter"/>
                <v:path gradientshapeok="t" o:connecttype="rect"/>
              </v:shapetype>
              <v:shape id="Tekstvak club adres" o:spid="_x0000_s1026" type="#_x0000_t202" style="position:absolute;margin-left:294.1pt;margin-top:108pt;width:223.8pt;height:279.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" filled="f" stroked="f">
                <v:textbox>
                  <w:txbxContent>
                    <w:p w14:paraId="4E4A00EC" w14:textId="77777777" w:rsidR="009D21F3" w:rsidRDefault="009D21F3" w:rsidP="00F603CD">
                      <w:pPr>
                        <w:spacing w:after="0"/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</w:pPr>
                      <w: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Facturatieadres:</w:t>
                      </w:r>
                    </w:p>
                    <w:p w14:paraId="14D63D94" w14:textId="102749E1" w:rsidR="00C0570C" w:rsidRPr="00CF347D" w:rsidRDefault="00C0570C" w:rsidP="00F603CD">
                      <w:pPr>
                        <w:spacing w:after="0"/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</w:pPr>
                      <w:proofErr w:type="spellStart"/>
                      <w:r w:rsidRPr="00CF347D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Neos</w:t>
                      </w:r>
                      <w:proofErr w:type="spellEnd"/>
                      <w:r w:rsidRPr="00CF347D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 </w:t>
                      </w:r>
                      <w:r w:rsidR="00EB0ACE" w:rsidRPr="00CF347D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Keerbergen</w:t>
                      </w:r>
                    </w:p>
                    <w:p w14:paraId="7A05133B" w14:textId="64C5B624" w:rsidR="00C0570C" w:rsidRPr="00CF347D" w:rsidRDefault="007D5A33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proofErr w:type="spellStart"/>
                      <w:r w:rsidRPr="00CF347D">
                        <w:rPr>
                          <w:rFonts w:ascii="Barlow" w:hAnsi="Barlow"/>
                          <w:sz w:val="24"/>
                          <w:szCs w:val="24"/>
                        </w:rPr>
                        <w:t>Oudstrijderslaan</w:t>
                      </w:r>
                      <w:proofErr w:type="spellEnd"/>
                      <w:r w:rsidRPr="00CF347D">
                        <w:rPr>
                          <w:rFonts w:ascii="Barlow" w:hAnsi="Barlow"/>
                          <w:sz w:val="24"/>
                          <w:szCs w:val="24"/>
                        </w:rPr>
                        <w:t xml:space="preserve"> 72/3</w:t>
                      </w:r>
                    </w:p>
                    <w:p w14:paraId="2FBFAEAD" w14:textId="35C9DEA4" w:rsidR="00C0570C" w:rsidRPr="00CF347D" w:rsidRDefault="00C278CA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CF347D">
                        <w:rPr>
                          <w:rFonts w:ascii="Barlow" w:hAnsi="Barlow"/>
                          <w:sz w:val="24"/>
                          <w:szCs w:val="24"/>
                        </w:rPr>
                        <w:t>3140 Keerbergen</w:t>
                      </w:r>
                    </w:p>
                    <w:p w14:paraId="679D0095" w14:textId="77777777" w:rsidR="00C0570C" w:rsidRPr="00CF347D" w:rsidRDefault="00C0570C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</w:p>
                    <w:p w14:paraId="1F9EC94B" w14:textId="3F0775F3" w:rsidR="002A62E3" w:rsidRPr="00CF347D" w:rsidRDefault="00C0570C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  <w:lang w:val="de-DE"/>
                        </w:rPr>
                      </w:pPr>
                      <w:r w:rsidRPr="00CF347D">
                        <w:rPr>
                          <w:rFonts w:ascii="Barlow" w:hAnsi="Barlow"/>
                          <w:sz w:val="24"/>
                          <w:szCs w:val="24"/>
                          <w:lang w:val="de-DE"/>
                        </w:rPr>
                        <w:t xml:space="preserve">Tel: </w:t>
                      </w:r>
                      <w:r w:rsidR="00C278CA" w:rsidRPr="00CF347D">
                        <w:rPr>
                          <w:rFonts w:ascii="Barlow" w:hAnsi="Barlow"/>
                          <w:sz w:val="24"/>
                          <w:szCs w:val="24"/>
                          <w:lang w:val="de-DE"/>
                        </w:rPr>
                        <w:t>0496 18 45 00</w:t>
                      </w:r>
                    </w:p>
                    <w:p w14:paraId="2E007921" w14:textId="77777777" w:rsidR="00526493" w:rsidRPr="00CF347D" w:rsidRDefault="00526493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  <w:lang w:val="de-DE"/>
                        </w:rPr>
                      </w:pPr>
                    </w:p>
                    <w:p w14:paraId="7442655F" w14:textId="6581C408" w:rsidR="00C0570C" w:rsidRPr="00CF347D" w:rsidRDefault="00C0570C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  <w:u w:val="single"/>
                          <w:lang w:val="de-DE"/>
                        </w:rPr>
                      </w:pPr>
                      <w:proofErr w:type="spellStart"/>
                      <w:r w:rsidRPr="00CF347D">
                        <w:rPr>
                          <w:rFonts w:ascii="Barlow" w:hAnsi="Barlow"/>
                          <w:sz w:val="24"/>
                          <w:szCs w:val="24"/>
                          <w:lang w:val="de-DE"/>
                        </w:rPr>
                        <w:t>E-mail</w:t>
                      </w:r>
                      <w:proofErr w:type="spellEnd"/>
                      <w:r w:rsidRPr="00CF347D">
                        <w:rPr>
                          <w:rFonts w:ascii="Barlow" w:hAnsi="Barlow"/>
                          <w:sz w:val="24"/>
                          <w:szCs w:val="24"/>
                          <w:lang w:val="de-DE"/>
                        </w:rPr>
                        <w:t xml:space="preserve">: </w:t>
                      </w:r>
                      <w:r w:rsidR="00526493">
                        <w:fldChar w:fldCharType="begin"/>
                      </w:r>
                      <w:r w:rsidR="00526493" w:rsidRPr="00F434A5">
                        <w:rPr>
                          <w:lang w:val="fr-FR"/>
                        </w:rPr>
                        <w:instrText>HYPERLINK "mailto:keerbergen@neosclub.be"</w:instrText>
                      </w:r>
                      <w:r w:rsidR="00526493">
                        <w:fldChar w:fldCharType="separate"/>
                      </w:r>
                      <w:r w:rsidR="00526493" w:rsidRPr="00CF347D">
                        <w:rPr>
                          <w:rStyle w:val="Hyperlink"/>
                          <w:rFonts w:ascii="Barlow" w:hAnsi="Barlow"/>
                          <w:sz w:val="24"/>
                          <w:szCs w:val="24"/>
                          <w:lang w:val="de-DE"/>
                        </w:rPr>
                        <w:t>keerbergen@neosclub.be</w:t>
                      </w:r>
                      <w:r w:rsidR="00526493">
                        <w:fldChar w:fldCharType="end"/>
                      </w:r>
                      <w:r w:rsidR="00712F0E" w:rsidRPr="00CF347D">
                        <w:rPr>
                          <w:rFonts w:ascii="Barlow" w:hAnsi="Barlow"/>
                          <w:sz w:val="24"/>
                          <w:szCs w:val="24"/>
                          <w:u w:val="single"/>
                          <w:lang w:val="de-DE"/>
                        </w:rPr>
                        <w:t xml:space="preserve"> </w:t>
                      </w:r>
                    </w:p>
                    <w:p w14:paraId="09F645A5" w14:textId="77777777" w:rsidR="00526493" w:rsidRPr="00CF347D" w:rsidRDefault="00526493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  <w:lang w:val="de-DE"/>
                        </w:rPr>
                      </w:pPr>
                    </w:p>
                    <w:p w14:paraId="3237F595" w14:textId="18C83094" w:rsidR="00C0570C" w:rsidRPr="00CD6D30" w:rsidRDefault="00C0570C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  <w:u w:val="single"/>
                          <w:lang w:val="fr-FR"/>
                        </w:rPr>
                      </w:pPr>
                      <w:proofErr w:type="spellStart"/>
                      <w:proofErr w:type="gramStart"/>
                      <w:r w:rsidRPr="00CD6D30">
                        <w:rPr>
                          <w:rFonts w:ascii="Barlow" w:hAnsi="Barlow"/>
                          <w:sz w:val="24"/>
                          <w:szCs w:val="24"/>
                          <w:lang w:val="fr-FR"/>
                        </w:rPr>
                        <w:t>Website</w:t>
                      </w:r>
                      <w:proofErr w:type="spellEnd"/>
                      <w:r w:rsidRPr="00CD6D30">
                        <w:rPr>
                          <w:rFonts w:ascii="Barlow" w:hAnsi="Barlow"/>
                          <w:sz w:val="24"/>
                          <w:szCs w:val="24"/>
                          <w:lang w:val="fr-FR"/>
                        </w:rPr>
                        <w:t>:</w:t>
                      </w:r>
                      <w:proofErr w:type="gramEnd"/>
                      <w:r w:rsidRPr="00CD6D30">
                        <w:rPr>
                          <w:rFonts w:ascii="Barlow" w:hAnsi="Barlow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hyperlink r:id="rId12" w:history="1">
                        <w:r w:rsidR="00BC2F3E" w:rsidRPr="00CD6D30">
                          <w:rPr>
                            <w:rStyle w:val="Hyperlink"/>
                            <w:rFonts w:ascii="Barlow" w:hAnsi="Barlow"/>
                            <w:sz w:val="24"/>
                            <w:szCs w:val="24"/>
                            <w:lang w:val="fr-FR"/>
                          </w:rPr>
                          <w:t>www.neosvzw.be/keerbergen</w:t>
                        </w:r>
                      </w:hyperlink>
                    </w:p>
                    <w:p w14:paraId="5883569D" w14:textId="77777777" w:rsidR="00BC2F3E" w:rsidRPr="00CD6D30" w:rsidRDefault="00BC2F3E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  <w:lang w:val="fr-FR"/>
                        </w:rPr>
                      </w:pPr>
                    </w:p>
                    <w:p w14:paraId="03AB8D05" w14:textId="1D66EC68" w:rsidR="006E041E" w:rsidRPr="00CF347D" w:rsidRDefault="002A62E3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CF347D">
                        <w:rPr>
                          <w:rFonts w:ascii="Barlow" w:hAnsi="Barlow"/>
                          <w:sz w:val="24"/>
                          <w:szCs w:val="24"/>
                        </w:rPr>
                        <w:t>Rekeningnummer</w:t>
                      </w:r>
                      <w:r w:rsidR="006E041E" w:rsidRPr="00CF347D">
                        <w:rPr>
                          <w:rFonts w:ascii="Barlow" w:hAnsi="Barlow"/>
                          <w:sz w:val="24"/>
                          <w:szCs w:val="24"/>
                        </w:rPr>
                        <w:t>: BE</w:t>
                      </w:r>
                      <w:r w:rsidR="00E41DEA" w:rsidRPr="00CF347D">
                        <w:rPr>
                          <w:rFonts w:ascii="Barlow" w:hAnsi="Barlow"/>
                          <w:sz w:val="24"/>
                          <w:szCs w:val="24"/>
                        </w:rPr>
                        <w:t>16 0012 8937 0274</w:t>
                      </w:r>
                    </w:p>
                    <w:p w14:paraId="07DECD9D" w14:textId="77777777" w:rsidR="00BC2F3E" w:rsidRPr="00CF347D" w:rsidRDefault="00BC2F3E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</w:p>
                    <w:p w14:paraId="452170F4" w14:textId="3066B63D" w:rsidR="00B04372" w:rsidRPr="00CF347D" w:rsidRDefault="008B747C" w:rsidP="00F603CD">
                      <w:pPr>
                        <w:spacing w:after="0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CF347D">
                        <w:rPr>
                          <w:rFonts w:ascii="Barlow" w:hAnsi="Barlow"/>
                          <w:sz w:val="24"/>
                          <w:szCs w:val="24"/>
                        </w:rPr>
                        <w:t xml:space="preserve">Je kan ons ook volgen op Facebook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67954" w:rsidRPr="00784394">
        <w:rPr>
          <w:rFonts w:ascii="Barlow ExtraBold" w:hAnsi="Barlow ExtraBold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B8ED7AB" wp14:editId="06060B84">
                <wp:simplePos x="0" y="0"/>
                <wp:positionH relativeFrom="column">
                  <wp:posOffset>7918450</wp:posOffset>
                </wp:positionH>
                <wp:positionV relativeFrom="paragraph">
                  <wp:posOffset>713105</wp:posOffset>
                </wp:positionV>
                <wp:extent cx="2308860" cy="1404620"/>
                <wp:effectExtent l="0" t="0" r="0" b="0"/>
                <wp:wrapSquare wrapText="bothSides"/>
                <wp:docPr id="391759109" name="Clubnaa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BBDC8" w14:textId="6EE0A1BE" w:rsidR="00784394" w:rsidRPr="00B205CB" w:rsidRDefault="00784394" w:rsidP="003153A3">
                            <w:pPr>
                              <w:spacing w:after="0"/>
                              <w:jc w:val="center"/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</w:pPr>
                            <w:r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N</w:t>
                            </w:r>
                            <w:r w:rsidR="00367954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EOS</w:t>
                            </w:r>
                            <w:r w:rsidR="003153A3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D27EC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KEERBERGEN</w:t>
                            </w:r>
                          </w:p>
                          <w:p w14:paraId="6A6CCCA4" w14:textId="4EA6B2C0" w:rsidR="00B205CB" w:rsidRPr="00B205CB" w:rsidRDefault="00B205CB" w:rsidP="003153A3">
                            <w:pPr>
                              <w:spacing w:after="0"/>
                              <w:jc w:val="center"/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presenteert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ED7AB" id="Clubnaam" o:spid="_x0000_s1027" type="#_x0000_t202" style="position:absolute;margin-left:623.5pt;margin-top:56.15pt;width:181.8pt;height:110.6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" filled="f" stroked="f">
                <v:textbox style="mso-fit-shape-to-text:t">
                  <w:txbxContent>
                    <w:p w14:paraId="563BBDC8" w14:textId="6EE0A1BE" w:rsidR="00784394" w:rsidRPr="00B205CB" w:rsidRDefault="00784394" w:rsidP="003153A3">
                      <w:pPr>
                        <w:spacing w:after="0"/>
                        <w:jc w:val="center"/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</w:pPr>
                      <w:r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N</w:t>
                      </w:r>
                      <w:r w:rsidR="00367954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EOS</w:t>
                      </w:r>
                      <w:r w:rsidR="003153A3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 xml:space="preserve"> </w:t>
                      </w:r>
                      <w:r w:rsidR="007D27EC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KEERBERGEN</w:t>
                      </w:r>
                    </w:p>
                    <w:p w14:paraId="6A6CCCA4" w14:textId="4EA6B2C0" w:rsidR="00B205CB" w:rsidRPr="00B205CB" w:rsidRDefault="00B205CB" w:rsidP="003153A3">
                      <w:pPr>
                        <w:spacing w:after="0"/>
                        <w:jc w:val="center"/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</w:pPr>
                      <w:proofErr w:type="gramStart"/>
                      <w:r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presenteert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9971F1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34BCFF" wp14:editId="7A4BBDCD">
                <wp:simplePos x="0" y="0"/>
                <wp:positionH relativeFrom="column">
                  <wp:posOffset>7917180</wp:posOffset>
                </wp:positionH>
                <wp:positionV relativeFrom="paragraph">
                  <wp:posOffset>1699895</wp:posOffset>
                </wp:positionV>
                <wp:extent cx="1905000" cy="647700"/>
                <wp:effectExtent l="0" t="0" r="0" b="0"/>
                <wp:wrapNone/>
                <wp:docPr id="1731068747" name="Jaart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9CF64" w14:textId="3C326082" w:rsidR="00C0570C" w:rsidRPr="00F45810" w:rsidRDefault="00C0570C" w:rsidP="00F769AB">
                            <w:pPr>
                              <w:spacing w:after="0"/>
                              <w:jc w:val="right"/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F4581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202</w:t>
                            </w:r>
                            <w:r w:rsidR="00212EB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6</w:t>
                            </w:r>
                            <w:r w:rsidRPr="00F4581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-202</w:t>
                            </w:r>
                            <w:r w:rsidR="00212EB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34BCFF" id="Jaartal" o:spid="_x0000_s1028" type="#_x0000_t202" style="position:absolute;margin-left:623.4pt;margin-top:133.85pt;width:150pt;height:51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" filled="f" stroked="f" strokeweight=".5pt">
                <v:textbox>
                  <w:txbxContent>
                    <w:p w14:paraId="6619CF64" w14:textId="3C326082" w:rsidR="00C0570C" w:rsidRPr="00F45810" w:rsidRDefault="00C0570C" w:rsidP="00F769AB">
                      <w:pPr>
                        <w:spacing w:after="0"/>
                        <w:jc w:val="right"/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</w:pPr>
                      <w:r w:rsidRPr="00F4581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202</w:t>
                      </w:r>
                      <w:r w:rsidR="00212EB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6</w:t>
                      </w:r>
                      <w:r w:rsidRPr="00F4581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-202</w:t>
                      </w:r>
                      <w:r w:rsidR="00212EB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D222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06D0493" wp14:editId="03013945">
                <wp:simplePos x="0" y="0"/>
                <wp:positionH relativeFrom="column">
                  <wp:posOffset>-29210</wp:posOffset>
                </wp:positionH>
                <wp:positionV relativeFrom="paragraph">
                  <wp:posOffset>713105</wp:posOffset>
                </wp:positionV>
                <wp:extent cx="2789555" cy="4305300"/>
                <wp:effectExtent l="0" t="0" r="0" b="0"/>
                <wp:wrapSquare wrapText="bothSides"/>
                <wp:docPr id="1592121609" name="Tekstvak bestuu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9555" cy="430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BD15C5" w14:textId="3C8B87FD" w:rsidR="00C0570C" w:rsidRDefault="00C0570C" w:rsidP="00D620DC">
                            <w:pPr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4"/>
                                <w:szCs w:val="24"/>
                              </w:rPr>
                            </w:pPr>
                            <w:r w:rsidRPr="00CF347D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4"/>
                                <w:szCs w:val="24"/>
                              </w:rPr>
                              <w:t xml:space="preserve">Het bestuur van </w:t>
                            </w:r>
                            <w:proofErr w:type="spellStart"/>
                            <w:r w:rsidRPr="00CF347D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4"/>
                                <w:szCs w:val="24"/>
                              </w:rPr>
                              <w:t>Neos</w:t>
                            </w:r>
                            <w:proofErr w:type="spellEnd"/>
                            <w:r w:rsidRPr="00CF347D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2090" w:rsidRPr="00CF347D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4"/>
                                <w:szCs w:val="24"/>
                              </w:rPr>
                              <w:t>Keerbergen</w:t>
                            </w:r>
                            <w:r w:rsidRPr="00CF347D"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FB29DF8" w14:textId="77777777" w:rsidR="00CF347D" w:rsidRPr="00CF347D" w:rsidRDefault="00CF347D" w:rsidP="00D620DC">
                            <w:pPr>
                              <w:rPr>
                                <w:rFonts w:ascii="Barlow" w:hAnsi="Barlow"/>
                                <w:b/>
                                <w:bCs/>
                                <w:color w:val="615F5F"/>
                                <w:sz w:val="24"/>
                                <w:szCs w:val="24"/>
                              </w:rPr>
                            </w:pPr>
                          </w:p>
                          <w:p w14:paraId="2CF923B3" w14:textId="77777777" w:rsidR="00C0570C" w:rsidRPr="00931F0B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b/>
                                <w:bCs/>
                                <w:sz w:val="24"/>
                                <w:szCs w:val="24"/>
                              </w:rPr>
                              <w:t>Voorzitter:</w:t>
                            </w:r>
                          </w:p>
                          <w:p w14:paraId="33CD38C6" w14:textId="77ED9BBE" w:rsidR="00C0570C" w:rsidRPr="00931F0B" w:rsidRDefault="001F472E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>Agnes Bode</w:t>
                            </w:r>
                            <w:r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ab/>
                            </w:r>
                            <w:r w:rsidR="00C0570C"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ab/>
                            </w:r>
                            <w:r w:rsidR="003F5BC1"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>0475 32 38 60</w:t>
                            </w:r>
                          </w:p>
                          <w:p w14:paraId="6307E110" w14:textId="77777777" w:rsidR="00C0570C" w:rsidRPr="00931F0B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</w:p>
                          <w:p w14:paraId="40521A8C" w14:textId="77777777" w:rsidR="00C0570C" w:rsidRPr="00931F0B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b/>
                                <w:bCs/>
                                <w:sz w:val="24"/>
                                <w:szCs w:val="24"/>
                              </w:rPr>
                              <w:t>Secretaris:</w:t>
                            </w:r>
                          </w:p>
                          <w:p w14:paraId="28D150BE" w14:textId="12AB091B" w:rsidR="00C0570C" w:rsidRPr="00931F0B" w:rsidRDefault="007642CB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>Gerda Helsen</w:t>
                            </w:r>
                            <w:r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ab/>
                            </w:r>
                            <w:r w:rsidR="00C0570C"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ab/>
                            </w:r>
                            <w:r w:rsidR="002E5FA5"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>0496 18 45 00</w:t>
                            </w:r>
                          </w:p>
                          <w:p w14:paraId="5ABFA3C4" w14:textId="77777777" w:rsidR="00C0570C" w:rsidRPr="00931F0B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</w:p>
                          <w:p w14:paraId="04FA7046" w14:textId="77777777" w:rsidR="00C0570C" w:rsidRPr="00931F0B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b/>
                                <w:bCs/>
                                <w:sz w:val="24"/>
                                <w:szCs w:val="24"/>
                              </w:rPr>
                              <w:t>Penningmeester:</w:t>
                            </w:r>
                          </w:p>
                          <w:p w14:paraId="3EEEAE65" w14:textId="3E39FC0F" w:rsidR="00C0570C" w:rsidRPr="00931F0B" w:rsidRDefault="007B0250" w:rsidP="00F769AB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>Lutgar</w:t>
                            </w:r>
                            <w:r w:rsidR="00F01E99"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>d</w:t>
                            </w:r>
                            <w:r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 xml:space="preserve"> Tricot</w:t>
                            </w:r>
                            <w:r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ab/>
                            </w:r>
                            <w:r w:rsidR="00A466A1" w:rsidRPr="00931F0B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>0476 50 76 47</w:t>
                            </w:r>
                          </w:p>
                          <w:p w14:paraId="74EC0BD4" w14:textId="2BDC51C7" w:rsidR="00C0570C" w:rsidRPr="00931F0B" w:rsidRDefault="00931F0B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E8EC3EC" w14:textId="77777777" w:rsidR="00C0570C" w:rsidRPr="00931F0B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</w:p>
                          <w:p w14:paraId="65FEEA9B" w14:textId="77777777" w:rsidR="00C0570C" w:rsidRPr="00931F0B" w:rsidRDefault="00C0570C" w:rsidP="00B32374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b/>
                                <w:bCs/>
                                <w:sz w:val="24"/>
                                <w:szCs w:val="24"/>
                              </w:rPr>
                              <w:t>Bestuursleden:</w:t>
                            </w:r>
                          </w:p>
                          <w:p w14:paraId="5055EABD" w14:textId="616C7E88" w:rsidR="00C0570C" w:rsidRPr="00931F0B" w:rsidRDefault="00526493" w:rsidP="0052649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CD6D30">
                              <w:rPr>
                                <w:rFonts w:ascii="Barlow" w:hAnsi="Barlow"/>
                                <w:noProof/>
                                <w:sz w:val="24"/>
                                <w:szCs w:val="24"/>
                              </w:rPr>
                              <w:t>Christine Van Dessel</w:t>
                            </w:r>
                            <w:r w:rsidRPr="00931F0B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F41F27E" w14:textId="4E48E6DE" w:rsidR="00526493" w:rsidRPr="00931F0B" w:rsidRDefault="00526493" w:rsidP="0052649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>Hilde Lecossois</w:t>
                            </w:r>
                          </w:p>
                          <w:p w14:paraId="7B7D11CA" w14:textId="7A62A3A7" w:rsidR="00526493" w:rsidRPr="00931F0B" w:rsidRDefault="00526493" w:rsidP="0052649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>Jenny Van Laer</w:t>
                            </w:r>
                          </w:p>
                          <w:p w14:paraId="3A081EEC" w14:textId="1E1C7DD4" w:rsidR="00526493" w:rsidRPr="00931F0B" w:rsidRDefault="00526493" w:rsidP="0052649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>Lieve Laenen</w:t>
                            </w:r>
                          </w:p>
                          <w:p w14:paraId="049606C0" w14:textId="53B732C4" w:rsidR="00526493" w:rsidRPr="00931F0B" w:rsidRDefault="00526493" w:rsidP="0052649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>Lieve Meeus</w:t>
                            </w:r>
                          </w:p>
                          <w:p w14:paraId="67796C99" w14:textId="66793A1C" w:rsidR="00526493" w:rsidRPr="00931F0B" w:rsidRDefault="00526493" w:rsidP="00526493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</w:pPr>
                            <w:r w:rsidRPr="00931F0B">
                              <w:rPr>
                                <w:rFonts w:ascii="Barlow" w:hAnsi="Barlow"/>
                                <w:sz w:val="24"/>
                                <w:szCs w:val="24"/>
                              </w:rPr>
                              <w:t>Louisa Van Utterbeeck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D0493" id="Tekstvak bestuur" o:spid="_x0000_s1029" type="#_x0000_t202" style="position:absolute;margin-left:-2.3pt;margin-top:56.15pt;width:219.65pt;height:3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8HVHQIAADQ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" filled="f" stroked="f" strokeweight=".5pt">
                <v:textbox>
                  <w:txbxContent>
                    <w:p w14:paraId="6CBD15C5" w14:textId="3C8B87FD" w:rsidR="00C0570C" w:rsidRDefault="00C0570C" w:rsidP="00D620DC">
                      <w:pPr>
                        <w:rPr>
                          <w:rFonts w:ascii="Barlow" w:hAnsi="Barlow"/>
                          <w:b/>
                          <w:bCs/>
                          <w:color w:val="615F5F"/>
                          <w:sz w:val="24"/>
                          <w:szCs w:val="24"/>
                        </w:rPr>
                      </w:pPr>
                      <w:r w:rsidRPr="00CF347D">
                        <w:rPr>
                          <w:rFonts w:ascii="Barlow" w:hAnsi="Barlow"/>
                          <w:b/>
                          <w:bCs/>
                          <w:color w:val="615F5F"/>
                          <w:sz w:val="24"/>
                          <w:szCs w:val="24"/>
                        </w:rPr>
                        <w:t xml:space="preserve">Het bestuur van </w:t>
                      </w:r>
                      <w:proofErr w:type="spellStart"/>
                      <w:r w:rsidRPr="00CF347D">
                        <w:rPr>
                          <w:rFonts w:ascii="Barlow" w:hAnsi="Barlow"/>
                          <w:b/>
                          <w:bCs/>
                          <w:color w:val="615F5F"/>
                          <w:sz w:val="24"/>
                          <w:szCs w:val="24"/>
                        </w:rPr>
                        <w:t>Neos</w:t>
                      </w:r>
                      <w:proofErr w:type="spellEnd"/>
                      <w:r w:rsidRPr="00CF347D">
                        <w:rPr>
                          <w:rFonts w:ascii="Barlow" w:hAnsi="Barlow"/>
                          <w:b/>
                          <w:bCs/>
                          <w:color w:val="615F5F"/>
                          <w:sz w:val="24"/>
                          <w:szCs w:val="24"/>
                        </w:rPr>
                        <w:t xml:space="preserve"> </w:t>
                      </w:r>
                      <w:r w:rsidR="00D42090" w:rsidRPr="00CF347D">
                        <w:rPr>
                          <w:rFonts w:ascii="Barlow" w:hAnsi="Barlow"/>
                          <w:b/>
                          <w:bCs/>
                          <w:color w:val="615F5F"/>
                          <w:sz w:val="24"/>
                          <w:szCs w:val="24"/>
                        </w:rPr>
                        <w:t>Keerbergen</w:t>
                      </w:r>
                      <w:r w:rsidRPr="00CF347D">
                        <w:rPr>
                          <w:rFonts w:ascii="Barlow" w:hAnsi="Barlow"/>
                          <w:b/>
                          <w:bCs/>
                          <w:color w:val="615F5F"/>
                          <w:sz w:val="24"/>
                          <w:szCs w:val="24"/>
                        </w:rPr>
                        <w:t>:</w:t>
                      </w:r>
                    </w:p>
                    <w:p w14:paraId="0FB29DF8" w14:textId="77777777" w:rsidR="00CF347D" w:rsidRPr="00CF347D" w:rsidRDefault="00CF347D" w:rsidP="00D620DC">
                      <w:pPr>
                        <w:rPr>
                          <w:rFonts w:ascii="Barlow" w:hAnsi="Barlow"/>
                          <w:b/>
                          <w:bCs/>
                          <w:color w:val="615F5F"/>
                          <w:sz w:val="24"/>
                          <w:szCs w:val="24"/>
                        </w:rPr>
                      </w:pPr>
                    </w:p>
                    <w:p w14:paraId="2CF923B3" w14:textId="77777777" w:rsidR="00C0570C" w:rsidRPr="00931F0B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b/>
                          <w:bCs/>
                          <w:sz w:val="24"/>
                          <w:szCs w:val="24"/>
                        </w:rPr>
                        <w:t>Voorzitter:</w:t>
                      </w:r>
                    </w:p>
                    <w:p w14:paraId="33CD38C6" w14:textId="77ED9BBE" w:rsidR="00C0570C" w:rsidRPr="00931F0B" w:rsidRDefault="001F472E" w:rsidP="00B32374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>Agnes Bode</w:t>
                      </w:r>
                      <w:r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ab/>
                      </w:r>
                      <w:r w:rsidR="00C0570C"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ab/>
                      </w:r>
                      <w:r w:rsidR="003F5BC1"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>0475 32 38 60</w:t>
                      </w:r>
                    </w:p>
                    <w:p w14:paraId="6307E110" w14:textId="77777777" w:rsidR="00C0570C" w:rsidRPr="00931F0B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</w:p>
                    <w:p w14:paraId="40521A8C" w14:textId="77777777" w:rsidR="00C0570C" w:rsidRPr="00931F0B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b/>
                          <w:bCs/>
                          <w:sz w:val="24"/>
                          <w:szCs w:val="24"/>
                        </w:rPr>
                        <w:t>Secretaris:</w:t>
                      </w:r>
                    </w:p>
                    <w:p w14:paraId="28D150BE" w14:textId="12AB091B" w:rsidR="00C0570C" w:rsidRPr="00931F0B" w:rsidRDefault="007642CB" w:rsidP="00F769AB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>Gerda Helsen</w:t>
                      </w:r>
                      <w:r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ab/>
                      </w:r>
                      <w:r w:rsidR="00C0570C"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ab/>
                      </w:r>
                      <w:r w:rsidR="002E5FA5"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>0496 18 45 00</w:t>
                      </w:r>
                    </w:p>
                    <w:p w14:paraId="5ABFA3C4" w14:textId="77777777" w:rsidR="00C0570C" w:rsidRPr="00931F0B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</w:p>
                    <w:p w14:paraId="04FA7046" w14:textId="77777777" w:rsidR="00C0570C" w:rsidRPr="00931F0B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b/>
                          <w:bCs/>
                          <w:sz w:val="24"/>
                          <w:szCs w:val="24"/>
                        </w:rPr>
                        <w:t>Penningmeester:</w:t>
                      </w:r>
                    </w:p>
                    <w:p w14:paraId="3EEEAE65" w14:textId="3E39FC0F" w:rsidR="00C0570C" w:rsidRPr="00931F0B" w:rsidRDefault="007B0250" w:rsidP="00F769AB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>Lutgar</w:t>
                      </w:r>
                      <w:r w:rsidR="00F01E99"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>d</w:t>
                      </w:r>
                      <w:r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 xml:space="preserve"> Tricot</w:t>
                      </w:r>
                      <w:r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ab/>
                      </w:r>
                      <w:r w:rsidR="00A466A1" w:rsidRPr="00931F0B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>0476 50 76 47</w:t>
                      </w:r>
                    </w:p>
                    <w:p w14:paraId="74EC0BD4" w14:textId="2BDC51C7" w:rsidR="00C0570C" w:rsidRPr="00931F0B" w:rsidRDefault="00931F0B" w:rsidP="00B32374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E8EC3EC" w14:textId="77777777" w:rsidR="00C0570C" w:rsidRPr="00931F0B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</w:p>
                    <w:p w14:paraId="65FEEA9B" w14:textId="77777777" w:rsidR="00C0570C" w:rsidRPr="00931F0B" w:rsidRDefault="00C0570C" w:rsidP="00B32374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b/>
                          <w:bCs/>
                          <w:sz w:val="24"/>
                          <w:szCs w:val="24"/>
                        </w:rPr>
                        <w:t>Bestuursleden:</w:t>
                      </w:r>
                    </w:p>
                    <w:p w14:paraId="5055EABD" w14:textId="616C7E88" w:rsidR="00C0570C" w:rsidRPr="00931F0B" w:rsidRDefault="00526493" w:rsidP="00526493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CD6D30">
                        <w:rPr>
                          <w:rFonts w:ascii="Barlow" w:hAnsi="Barlow"/>
                          <w:noProof/>
                          <w:sz w:val="24"/>
                          <w:szCs w:val="24"/>
                        </w:rPr>
                        <w:t>Christine Van Dessel</w:t>
                      </w:r>
                      <w:r w:rsidRPr="00931F0B">
                        <w:rPr>
                          <w:rFonts w:ascii="Barlow" w:hAnsi="Barlow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F41F27E" w14:textId="4E48E6DE" w:rsidR="00526493" w:rsidRPr="00931F0B" w:rsidRDefault="00526493" w:rsidP="00526493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sz w:val="24"/>
                          <w:szCs w:val="24"/>
                        </w:rPr>
                        <w:t>Hilde Lecossois</w:t>
                      </w:r>
                    </w:p>
                    <w:p w14:paraId="7B7D11CA" w14:textId="7A62A3A7" w:rsidR="00526493" w:rsidRPr="00931F0B" w:rsidRDefault="00526493" w:rsidP="00526493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sz w:val="24"/>
                          <w:szCs w:val="24"/>
                        </w:rPr>
                        <w:t>Jenny Van Laer</w:t>
                      </w:r>
                    </w:p>
                    <w:p w14:paraId="3A081EEC" w14:textId="1E1C7DD4" w:rsidR="00526493" w:rsidRPr="00931F0B" w:rsidRDefault="00526493" w:rsidP="00526493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sz w:val="24"/>
                          <w:szCs w:val="24"/>
                        </w:rPr>
                        <w:t>Lieve Laenen</w:t>
                      </w:r>
                    </w:p>
                    <w:p w14:paraId="049606C0" w14:textId="53B732C4" w:rsidR="00526493" w:rsidRPr="00931F0B" w:rsidRDefault="00526493" w:rsidP="00526493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sz w:val="24"/>
                          <w:szCs w:val="24"/>
                        </w:rPr>
                        <w:t>Lieve Meeus</w:t>
                      </w:r>
                    </w:p>
                    <w:p w14:paraId="67796C99" w14:textId="66793A1C" w:rsidR="00526493" w:rsidRPr="00931F0B" w:rsidRDefault="00526493" w:rsidP="00526493">
                      <w:pPr>
                        <w:spacing w:after="0" w:line="240" w:lineRule="auto"/>
                        <w:rPr>
                          <w:rFonts w:ascii="Barlow" w:hAnsi="Barlow"/>
                          <w:sz w:val="24"/>
                          <w:szCs w:val="24"/>
                        </w:rPr>
                      </w:pPr>
                      <w:r w:rsidRPr="00931F0B">
                        <w:rPr>
                          <w:rFonts w:ascii="Barlow" w:hAnsi="Barlow"/>
                          <w:sz w:val="24"/>
                          <w:szCs w:val="24"/>
                        </w:rPr>
                        <w:t>Louisa Van Utterbeeck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A3559">
        <w:br w:type="page"/>
      </w:r>
    </w:p>
    <w:p w14:paraId="612311E6" w14:textId="3E1AC575" w:rsidR="00BE62F1" w:rsidRPr="00AF2318" w:rsidRDefault="000536EC" w:rsidP="00AF2318">
      <w:pPr>
        <w:pBdr>
          <w:bottom w:val="single" w:sz="6" w:space="1" w:color="auto"/>
        </w:pBdr>
        <w:rPr>
          <w:rFonts w:ascii="Barlow" w:hAnsi="Barlow"/>
          <w:sz w:val="24"/>
          <w:szCs w:val="24"/>
        </w:rPr>
      </w:pPr>
      <w:r w:rsidRPr="009E2029">
        <w:rPr>
          <w:rFonts w:ascii="Barlow ExtraBold" w:hAnsi="Barlow ExtraBold"/>
          <w:sz w:val="28"/>
          <w:szCs w:val="28"/>
        </w:rPr>
        <w:lastRenderedPageBreak/>
        <w:t>JAARPROGRAMMA 20</w:t>
      </w:r>
      <w:r w:rsidR="002E3BB5">
        <w:rPr>
          <w:rFonts w:ascii="Barlow ExtraBold" w:hAnsi="Barlow ExtraBold"/>
          <w:sz w:val="28"/>
          <w:szCs w:val="28"/>
        </w:rPr>
        <w:t>2</w:t>
      </w:r>
      <w:r w:rsidR="004700B3">
        <w:rPr>
          <w:rFonts w:ascii="Barlow ExtraBold" w:hAnsi="Barlow ExtraBold"/>
          <w:sz w:val="28"/>
          <w:szCs w:val="28"/>
        </w:rPr>
        <w:t>6</w:t>
      </w:r>
      <w:r w:rsidRPr="009E2029">
        <w:rPr>
          <w:rFonts w:ascii="Barlow ExtraBold" w:hAnsi="Barlow ExtraBold"/>
          <w:sz w:val="28"/>
          <w:szCs w:val="28"/>
        </w:rPr>
        <w:t>-202</w:t>
      </w:r>
      <w:r w:rsidR="004700B3">
        <w:rPr>
          <w:rFonts w:ascii="Barlow ExtraBold" w:hAnsi="Barlow ExtraBold"/>
          <w:sz w:val="28"/>
          <w:szCs w:val="28"/>
        </w:rPr>
        <w:t>7</w:t>
      </w:r>
      <w:r w:rsidRPr="009E2029">
        <w:rPr>
          <w:rFonts w:ascii="Barlow ExtraBold" w:hAnsi="Barlow ExtraBold"/>
          <w:sz w:val="28"/>
          <w:szCs w:val="28"/>
        </w:rPr>
        <w:t xml:space="preserve"> </w:t>
      </w:r>
      <w:r w:rsidR="00CA3559">
        <w:rPr>
          <w:rFonts w:ascii="Barlow ExtraBold" w:hAnsi="Barlow ExtraBold"/>
          <w:sz w:val="28"/>
          <w:szCs w:val="28"/>
        </w:rPr>
        <w:br/>
      </w:r>
      <w:r w:rsidR="00AF2318">
        <w:rPr>
          <w:rFonts w:ascii="Barlow" w:hAnsi="Barlow"/>
          <w:sz w:val="24"/>
          <w:szCs w:val="24"/>
        </w:rPr>
        <w:t>N</w:t>
      </w:r>
      <w:r w:rsidRPr="009E2029">
        <w:rPr>
          <w:rFonts w:ascii="Barlow" w:hAnsi="Barlow"/>
          <w:sz w:val="24"/>
          <w:szCs w:val="24"/>
        </w:rPr>
        <w:t xml:space="preserve">EOS </w:t>
      </w:r>
      <w:r w:rsidR="002B6CC8">
        <w:rPr>
          <w:rFonts w:ascii="Barlow" w:hAnsi="Barlow"/>
          <w:sz w:val="24"/>
          <w:szCs w:val="24"/>
        </w:rPr>
        <w:t xml:space="preserve"> KEERBERGEN</w:t>
      </w:r>
    </w:p>
    <w:p w14:paraId="6868CAB9" w14:textId="77777777" w:rsidR="00AD16C1" w:rsidRPr="00DA7075" w:rsidRDefault="00AD16C1" w:rsidP="00AD16C1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 w:rsidRPr="00DA7075">
        <w:rPr>
          <w:rStyle w:val="oypena"/>
          <w:rFonts w:ascii="Barlow" w:hAnsi="Barlow"/>
          <w:b/>
          <w:bCs/>
          <w:color w:val="000000"/>
          <w:sz w:val="20"/>
          <w:szCs w:val="20"/>
        </w:rPr>
        <w:t>zaterdag</w:t>
      </w:r>
      <w:proofErr w:type="gramEnd"/>
      <w:r w:rsidRPr="00DA7075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5 september 2026</w:t>
      </w:r>
    </w:p>
    <w:p w14:paraId="173602C3" w14:textId="77777777" w:rsidR="00AD16C1" w:rsidRPr="00556A3D" w:rsidRDefault="00AD16C1" w:rsidP="00AD16C1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 w:rsidRPr="00556A3D">
        <w:rPr>
          <w:rStyle w:val="oypena"/>
          <w:rFonts w:ascii="Barlow" w:hAnsi="Barlow"/>
          <w:color w:val="000000"/>
          <w:sz w:val="20"/>
          <w:szCs w:val="20"/>
        </w:rPr>
        <w:t xml:space="preserve">Allianz Memorial Van Damme – 50 </w:t>
      </w:r>
      <w:proofErr w:type="gramStart"/>
      <w:r w:rsidRPr="00556A3D">
        <w:rPr>
          <w:rStyle w:val="oypena"/>
          <w:rFonts w:ascii="Barlow" w:hAnsi="Barlow"/>
          <w:color w:val="000000"/>
          <w:sz w:val="20"/>
          <w:szCs w:val="20"/>
        </w:rPr>
        <w:t>jaar !</w:t>
      </w:r>
      <w:proofErr w:type="gramEnd"/>
    </w:p>
    <w:p w14:paraId="0E14B5C1" w14:textId="77777777" w:rsidR="00AD16C1" w:rsidRDefault="00AD16C1" w:rsidP="00AD16C1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Nationaal event</w:t>
      </w:r>
    </w:p>
    <w:p w14:paraId="00237EFB" w14:textId="77777777" w:rsidR="0079296F" w:rsidRDefault="0079296F" w:rsidP="009628FC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4B31FF5C" w14:textId="5A1FACC5" w:rsidR="00AF2318" w:rsidRPr="00AF2318" w:rsidRDefault="00AF2318" w:rsidP="006E2DFF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 w:rsidRPr="00AF2318">
        <w:rPr>
          <w:rStyle w:val="oypena"/>
          <w:rFonts w:ascii="Barlow" w:hAnsi="Barlow"/>
          <w:b/>
          <w:bCs/>
          <w:color w:val="000000"/>
          <w:sz w:val="20"/>
          <w:szCs w:val="20"/>
        </w:rPr>
        <w:t>maandag</w:t>
      </w:r>
      <w:proofErr w:type="gramEnd"/>
      <w:r w:rsidRPr="00AF2318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7 september 2026</w:t>
      </w:r>
    </w:p>
    <w:p w14:paraId="32FE0C83" w14:textId="3DB8CF38" w:rsidR="00AF2318" w:rsidRDefault="00F4574B" w:rsidP="006E2DFF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gramStart"/>
      <w:r w:rsidRPr="00F4574B">
        <w:rPr>
          <w:rStyle w:val="oypena"/>
          <w:rFonts w:ascii="Barlow" w:hAnsi="Barlow"/>
          <w:b/>
          <w:bCs/>
          <w:color w:val="000000"/>
          <w:sz w:val="20"/>
          <w:szCs w:val="20"/>
        </w:rPr>
        <w:t>N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EOS</w:t>
      </w:r>
      <w:r w:rsidRPr="00F4574B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feest</w:t>
      </w:r>
      <w:proofErr w:type="gramEnd"/>
      <w:r w:rsidRPr="00F4574B">
        <w:rPr>
          <w:rStyle w:val="oypena"/>
          <w:rFonts w:ascii="Barlow" w:hAnsi="Barlow"/>
          <w:b/>
          <w:bCs/>
          <w:color w:val="000000"/>
          <w:sz w:val="20"/>
          <w:szCs w:val="20"/>
        </w:rPr>
        <w:t>: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AF2318">
        <w:rPr>
          <w:rStyle w:val="oypena"/>
          <w:rFonts w:ascii="Barlow" w:hAnsi="Barlow"/>
          <w:color w:val="000000"/>
          <w:sz w:val="20"/>
          <w:szCs w:val="20"/>
        </w:rPr>
        <w:t>Erfgoedwandeling en/of gezellig vertoeven</w:t>
      </w:r>
    </w:p>
    <w:p w14:paraId="6F88DE95" w14:textId="0D7907D7" w:rsidR="00694330" w:rsidRDefault="00F4574B" w:rsidP="006E2DFF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In de </w:t>
      </w:r>
      <w:proofErr w:type="gramStart"/>
      <w:r w:rsidR="00694330">
        <w:rPr>
          <w:rStyle w:val="oypena"/>
          <w:rFonts w:ascii="Barlow" w:hAnsi="Barlow"/>
          <w:color w:val="000000"/>
          <w:sz w:val="20"/>
          <w:szCs w:val="20"/>
        </w:rPr>
        <w:t xml:space="preserve">Botermolen </w:t>
      </w:r>
      <w:r w:rsidR="00AF2318">
        <w:rPr>
          <w:rStyle w:val="oypena"/>
          <w:rFonts w:ascii="Barlow" w:hAnsi="Barlow"/>
          <w:color w:val="000000"/>
          <w:sz w:val="20"/>
          <w:szCs w:val="20"/>
        </w:rPr>
        <w:t xml:space="preserve"> (</w:t>
      </w:r>
      <w:proofErr w:type="gramEnd"/>
      <w:r w:rsidR="00694330">
        <w:rPr>
          <w:rStyle w:val="oypena"/>
          <w:rFonts w:ascii="Barlow" w:hAnsi="Barlow"/>
          <w:color w:val="000000"/>
          <w:sz w:val="20"/>
          <w:szCs w:val="20"/>
        </w:rPr>
        <w:t xml:space="preserve">eventueel </w:t>
      </w:r>
      <w:r w:rsidR="00AF2318">
        <w:rPr>
          <w:rStyle w:val="oypena"/>
          <w:rFonts w:ascii="Barlow" w:hAnsi="Barlow"/>
          <w:color w:val="000000"/>
          <w:sz w:val="20"/>
          <w:szCs w:val="20"/>
        </w:rPr>
        <w:t>bezoek aan</w:t>
      </w:r>
    </w:p>
    <w:p w14:paraId="1B29F925" w14:textId="7F6D356B" w:rsidR="00AF2318" w:rsidRDefault="00694330" w:rsidP="006E2DFF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color w:val="000000"/>
          <w:sz w:val="20"/>
          <w:szCs w:val="20"/>
        </w:rPr>
        <w:t>tentoonstelling</w:t>
      </w:r>
      <w:proofErr w:type="gramEnd"/>
      <w:r>
        <w:rPr>
          <w:rStyle w:val="oypena"/>
          <w:rFonts w:ascii="Barlow" w:hAnsi="Barlow"/>
          <w:color w:val="000000"/>
          <w:sz w:val="20"/>
          <w:szCs w:val="20"/>
        </w:rPr>
        <w:t>/</w:t>
      </w:r>
      <w:proofErr w:type="gramStart"/>
      <w:r>
        <w:rPr>
          <w:rStyle w:val="oypena"/>
          <w:rFonts w:ascii="Barlow" w:hAnsi="Barlow"/>
          <w:color w:val="000000"/>
          <w:sz w:val="20"/>
          <w:szCs w:val="20"/>
        </w:rPr>
        <w:t>museum</w:t>
      </w:r>
      <w:r w:rsidR="00AF2318">
        <w:rPr>
          <w:rStyle w:val="oypena"/>
          <w:rFonts w:ascii="Barlow" w:hAnsi="Barlow"/>
          <w:color w:val="000000"/>
          <w:sz w:val="20"/>
          <w:szCs w:val="20"/>
        </w:rPr>
        <w:t>)</w:t>
      </w:r>
      <w:r w:rsidR="00556A3D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915814">
        <w:rPr>
          <w:rStyle w:val="oypena"/>
          <w:rFonts w:ascii="Barlow" w:hAnsi="Barlow"/>
          <w:color w:val="000000"/>
          <w:sz w:val="20"/>
          <w:szCs w:val="20"/>
        </w:rPr>
        <w:t xml:space="preserve"> Keerbergen</w:t>
      </w:r>
      <w:proofErr w:type="gramEnd"/>
    </w:p>
    <w:p w14:paraId="01F113AC" w14:textId="77777777" w:rsidR="00AF2318" w:rsidRDefault="00AF2318" w:rsidP="00AD16C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197283CB" w14:textId="7E68A17F" w:rsidR="00BE62F1" w:rsidRPr="00694330" w:rsidRDefault="00694330" w:rsidP="006E2DFF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m</w:t>
      </w:r>
      <w:r w:rsidR="00AF2318" w:rsidRPr="00694330">
        <w:rPr>
          <w:rStyle w:val="oypena"/>
          <w:rFonts w:ascii="Barlow" w:hAnsi="Barlow"/>
          <w:b/>
          <w:bCs/>
          <w:color w:val="000000"/>
          <w:sz w:val="20"/>
          <w:szCs w:val="20"/>
        </w:rPr>
        <w:t>aandag</w:t>
      </w:r>
      <w:proofErr w:type="gramEnd"/>
      <w:r w:rsidR="00AF2318" w:rsidRPr="00694330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14 september 2026</w:t>
      </w:r>
    </w:p>
    <w:p w14:paraId="0BC6C0CF" w14:textId="33A66280" w:rsidR="001E5F46" w:rsidRDefault="00DC3F59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‘</w:t>
      </w:r>
      <w:r w:rsidR="001E5F46">
        <w:rPr>
          <w:rStyle w:val="oypena"/>
          <w:rFonts w:ascii="Barlow" w:hAnsi="Barlow"/>
          <w:color w:val="000000"/>
          <w:sz w:val="20"/>
          <w:szCs w:val="20"/>
        </w:rPr>
        <w:t>Jouw klimaat, over de verstoring van het klimaat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’ </w:t>
      </w:r>
      <w:r w:rsidR="001E5F46">
        <w:rPr>
          <w:rStyle w:val="oypena"/>
          <w:rFonts w:ascii="Barlow" w:hAnsi="Barlow"/>
          <w:color w:val="000000"/>
          <w:sz w:val="20"/>
          <w:szCs w:val="20"/>
        </w:rPr>
        <w:t xml:space="preserve">door </w:t>
      </w:r>
    </w:p>
    <w:p w14:paraId="7554B699" w14:textId="3CB1CB08" w:rsidR="002F1B88" w:rsidRDefault="00694330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Bram Verbruggen</w:t>
      </w:r>
    </w:p>
    <w:p w14:paraId="525A056C" w14:textId="77777777" w:rsidR="0079296F" w:rsidRDefault="0079296F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633F3590" w14:textId="7A7F09ED" w:rsidR="0079296F" w:rsidRPr="00486C25" w:rsidRDefault="00DA7075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 w:rsidRPr="00486C25">
        <w:rPr>
          <w:rStyle w:val="oypena"/>
          <w:rFonts w:ascii="Barlow" w:hAnsi="Barlow"/>
          <w:b/>
          <w:bCs/>
          <w:color w:val="000000"/>
          <w:sz w:val="20"/>
          <w:szCs w:val="20"/>
        </w:rPr>
        <w:t>zondag</w:t>
      </w:r>
      <w:proofErr w:type="gramEnd"/>
      <w:r w:rsidRPr="00486C25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4 oktober 2026</w:t>
      </w:r>
    </w:p>
    <w:p w14:paraId="2DBCC750" w14:textId="1BA7456E" w:rsidR="00DA7075" w:rsidRPr="00486C25" w:rsidRDefault="00DA7075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spellStart"/>
      <w:r w:rsidRPr="00486C25">
        <w:rPr>
          <w:rStyle w:val="oypena"/>
          <w:rFonts w:ascii="Barlow" w:hAnsi="Barlow"/>
          <w:color w:val="000000"/>
          <w:sz w:val="20"/>
          <w:szCs w:val="20"/>
        </w:rPr>
        <w:t>Cirque</w:t>
      </w:r>
      <w:proofErr w:type="spellEnd"/>
      <w:r w:rsidRPr="00486C25">
        <w:rPr>
          <w:rStyle w:val="oypena"/>
          <w:rFonts w:ascii="Barlow" w:hAnsi="Barlow"/>
          <w:color w:val="000000"/>
          <w:sz w:val="20"/>
          <w:szCs w:val="20"/>
        </w:rPr>
        <w:t xml:space="preserve"> du Soleil ‘OVO </w:t>
      </w:r>
      <w:proofErr w:type="gramStart"/>
      <w:r w:rsidRPr="00486C25">
        <w:rPr>
          <w:rStyle w:val="oypena"/>
          <w:rFonts w:ascii="Barlow" w:hAnsi="Barlow"/>
          <w:color w:val="000000"/>
          <w:sz w:val="20"/>
          <w:szCs w:val="20"/>
        </w:rPr>
        <w:t>‘</w:t>
      </w:r>
      <w:r w:rsidR="00556A3D" w:rsidRPr="00486C25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231509" w:rsidRPr="00486C25">
        <w:rPr>
          <w:rStyle w:val="oypena"/>
          <w:rFonts w:ascii="Barlow" w:hAnsi="Barlow"/>
          <w:color w:val="000000"/>
          <w:sz w:val="20"/>
          <w:szCs w:val="20"/>
        </w:rPr>
        <w:t xml:space="preserve"> (</w:t>
      </w:r>
      <w:proofErr w:type="gramEnd"/>
      <w:r w:rsidR="00231509" w:rsidRPr="00486C25">
        <w:rPr>
          <w:rStyle w:val="oypena"/>
          <w:rFonts w:ascii="Barlow" w:hAnsi="Barlow"/>
          <w:color w:val="000000"/>
          <w:sz w:val="20"/>
          <w:szCs w:val="20"/>
        </w:rPr>
        <w:t>ING Arena Brussel)</w:t>
      </w:r>
    </w:p>
    <w:p w14:paraId="20E78DE7" w14:textId="77777777" w:rsidR="00E80AE7" w:rsidRPr="00DC3F59" w:rsidRDefault="00E80AE7" w:rsidP="00E80A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 w:rsidRPr="00DC3F59">
        <w:rPr>
          <w:rStyle w:val="oypena"/>
          <w:rFonts w:ascii="Barlow" w:hAnsi="Barlow"/>
          <w:color w:val="000000"/>
          <w:sz w:val="20"/>
          <w:szCs w:val="20"/>
        </w:rPr>
        <w:t>Nationaal event</w:t>
      </w:r>
    </w:p>
    <w:p w14:paraId="1E3C47E4" w14:textId="77777777" w:rsidR="00694330" w:rsidRPr="00DC3F59" w:rsidRDefault="00694330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37E8F777" w14:textId="7027AA99" w:rsidR="0079296F" w:rsidRPr="00D767A5" w:rsidRDefault="00D767A5" w:rsidP="0079296F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di</w:t>
      </w:r>
      <w:r w:rsidR="00AB089C" w:rsidRPr="00D767A5">
        <w:rPr>
          <w:rStyle w:val="oypena"/>
          <w:rFonts w:ascii="Barlow" w:hAnsi="Barlow"/>
          <w:b/>
          <w:bCs/>
          <w:color w:val="000000"/>
          <w:sz w:val="20"/>
          <w:szCs w:val="20"/>
        </w:rPr>
        <w:t>nsdag</w:t>
      </w:r>
      <w:proofErr w:type="gramEnd"/>
      <w:r w:rsidR="00AB089C" w:rsidRPr="00D767A5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6 </w:t>
      </w:r>
      <w:proofErr w:type="gramStart"/>
      <w:r w:rsidR="00AB089C" w:rsidRPr="00D767A5">
        <w:rPr>
          <w:rStyle w:val="oypena"/>
          <w:rFonts w:ascii="Barlow" w:hAnsi="Barlow"/>
          <w:b/>
          <w:bCs/>
          <w:color w:val="000000"/>
          <w:sz w:val="20"/>
          <w:szCs w:val="20"/>
        </w:rPr>
        <w:t>oktober  2026</w:t>
      </w:r>
      <w:proofErr w:type="gramEnd"/>
    </w:p>
    <w:p w14:paraId="585EC450" w14:textId="0785D275" w:rsidR="00D767A5" w:rsidRDefault="006F50F9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Daguitstap: </w:t>
      </w:r>
      <w:proofErr w:type="gramStart"/>
      <w:r w:rsidR="00D767A5">
        <w:rPr>
          <w:rStyle w:val="oypena"/>
          <w:rFonts w:ascii="Barlow" w:hAnsi="Barlow"/>
          <w:color w:val="000000"/>
          <w:sz w:val="20"/>
          <w:szCs w:val="20"/>
        </w:rPr>
        <w:t xml:space="preserve">Beeldentuin </w:t>
      </w:r>
      <w:r w:rsidR="00556A3D">
        <w:rPr>
          <w:rStyle w:val="oypena"/>
          <w:rFonts w:ascii="Barlow" w:hAnsi="Barlow"/>
          <w:color w:val="000000"/>
          <w:sz w:val="20"/>
          <w:szCs w:val="20"/>
        </w:rPr>
        <w:t xml:space="preserve"> ‘</w:t>
      </w:r>
      <w:proofErr w:type="gramEnd"/>
      <w:r w:rsidR="00D767A5">
        <w:rPr>
          <w:rStyle w:val="oypena"/>
          <w:rFonts w:ascii="Barlow" w:hAnsi="Barlow"/>
          <w:color w:val="000000"/>
          <w:sz w:val="20"/>
          <w:szCs w:val="20"/>
        </w:rPr>
        <w:t xml:space="preserve">Tom </w:t>
      </w:r>
      <w:proofErr w:type="spellStart"/>
      <w:r w:rsidR="00D767A5">
        <w:rPr>
          <w:rStyle w:val="oypena"/>
          <w:rFonts w:ascii="Barlow" w:hAnsi="Barlow"/>
          <w:color w:val="000000"/>
          <w:sz w:val="20"/>
          <w:szCs w:val="20"/>
        </w:rPr>
        <w:t>Fra</w:t>
      </w:r>
      <w:r w:rsidR="00875BFE">
        <w:rPr>
          <w:rStyle w:val="oypena"/>
          <w:rFonts w:ascii="Barlow" w:hAnsi="Barlow"/>
          <w:color w:val="000000"/>
          <w:sz w:val="20"/>
          <w:szCs w:val="20"/>
        </w:rPr>
        <w:t>ntzen</w:t>
      </w:r>
      <w:proofErr w:type="spellEnd"/>
      <w:r w:rsidR="00875BFE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</w:p>
    <w:p w14:paraId="7DCC4630" w14:textId="7E120896" w:rsidR="00556A3D" w:rsidRDefault="006F4ACE" w:rsidP="006F4ACE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(Tervuren/Duisburg)</w:t>
      </w:r>
      <w:r w:rsidR="00875BFE">
        <w:rPr>
          <w:rStyle w:val="oypena"/>
          <w:rFonts w:ascii="Barlow" w:hAnsi="Barlow"/>
          <w:color w:val="000000"/>
          <w:sz w:val="20"/>
          <w:szCs w:val="20"/>
        </w:rPr>
        <w:t xml:space="preserve"> en </w:t>
      </w:r>
      <w:r w:rsidR="00F4574B">
        <w:rPr>
          <w:rStyle w:val="oypena"/>
          <w:rFonts w:ascii="Barlow" w:hAnsi="Barlow"/>
          <w:color w:val="000000"/>
          <w:sz w:val="20"/>
          <w:szCs w:val="20"/>
        </w:rPr>
        <w:t>een verrass</w:t>
      </w:r>
      <w:r w:rsidR="00927EB8">
        <w:rPr>
          <w:rStyle w:val="oypena"/>
          <w:rFonts w:ascii="Barlow" w:hAnsi="Barlow"/>
          <w:color w:val="000000"/>
          <w:sz w:val="20"/>
          <w:szCs w:val="20"/>
        </w:rPr>
        <w:t>ings</w:t>
      </w:r>
      <w:r w:rsidR="00F4574B">
        <w:rPr>
          <w:rStyle w:val="oypena"/>
          <w:rFonts w:ascii="Barlow" w:hAnsi="Barlow"/>
          <w:color w:val="000000"/>
          <w:sz w:val="20"/>
          <w:szCs w:val="20"/>
        </w:rPr>
        <w:t>bezoek</w:t>
      </w:r>
    </w:p>
    <w:p w14:paraId="1ECC4B81" w14:textId="77777777" w:rsidR="0079296F" w:rsidRDefault="0079296F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78B95306" w14:textId="1B58404F" w:rsidR="0079296F" w:rsidRPr="00DA7075" w:rsidRDefault="00DA7075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 w:rsidRPr="00DA7075">
        <w:rPr>
          <w:rStyle w:val="oypena"/>
          <w:rFonts w:ascii="Barlow" w:hAnsi="Barlow"/>
          <w:b/>
          <w:bCs/>
          <w:color w:val="000000"/>
          <w:sz w:val="20"/>
          <w:szCs w:val="20"/>
        </w:rPr>
        <w:t>zondag</w:t>
      </w:r>
      <w:proofErr w:type="gramEnd"/>
      <w:r w:rsidRPr="00DA7075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11 oktober 2026</w:t>
      </w:r>
    </w:p>
    <w:p w14:paraId="36A92FFB" w14:textId="2BCBFB39" w:rsidR="00DA7075" w:rsidRDefault="00DC3F59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‘</w:t>
      </w:r>
      <w:r w:rsidR="00DA7075">
        <w:rPr>
          <w:rStyle w:val="oypena"/>
          <w:rFonts w:ascii="Barlow" w:hAnsi="Barlow"/>
          <w:color w:val="000000"/>
          <w:sz w:val="20"/>
          <w:szCs w:val="20"/>
        </w:rPr>
        <w:t>Marcel zingt Boudewijn</w:t>
      </w:r>
      <w:r w:rsidR="00A66742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C31F0C">
        <w:rPr>
          <w:rStyle w:val="oypena"/>
          <w:rFonts w:ascii="Barlow" w:hAnsi="Barlow"/>
          <w:color w:val="000000"/>
          <w:sz w:val="20"/>
          <w:szCs w:val="20"/>
        </w:rPr>
        <w:t>D</w:t>
      </w:r>
      <w:r w:rsidR="0036514B">
        <w:rPr>
          <w:rStyle w:val="oypena"/>
          <w:rFonts w:ascii="Barlow" w:hAnsi="Barlow"/>
          <w:color w:val="000000"/>
          <w:sz w:val="20"/>
          <w:szCs w:val="20"/>
        </w:rPr>
        <w:t>e Groot</w:t>
      </w:r>
      <w:r>
        <w:rPr>
          <w:rStyle w:val="oypena"/>
          <w:rFonts w:ascii="Barlow" w:hAnsi="Barlow"/>
          <w:color w:val="000000"/>
          <w:sz w:val="20"/>
          <w:szCs w:val="20"/>
        </w:rPr>
        <w:t>’</w:t>
      </w:r>
      <w:r w:rsidR="00DA7075">
        <w:rPr>
          <w:rStyle w:val="oypena"/>
          <w:rFonts w:ascii="Barlow" w:hAnsi="Barlow"/>
          <w:color w:val="000000"/>
          <w:sz w:val="20"/>
          <w:szCs w:val="20"/>
        </w:rPr>
        <w:t xml:space="preserve"> (Roosdaal)</w:t>
      </w:r>
    </w:p>
    <w:p w14:paraId="5BE77569" w14:textId="0AC96715" w:rsidR="00DA7075" w:rsidRDefault="00DA7075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Provinciaal event</w:t>
      </w:r>
    </w:p>
    <w:p w14:paraId="777EFB0E" w14:textId="77777777" w:rsidR="00E80AE7" w:rsidRDefault="00E80AE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03C4F6A3" w14:textId="4A226CAF" w:rsidR="00E80AE7" w:rsidRPr="00E80AE7" w:rsidRDefault="00E80AE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 w:rsidRPr="00E80AE7">
        <w:rPr>
          <w:rStyle w:val="oypena"/>
          <w:rFonts w:ascii="Barlow" w:hAnsi="Barlow"/>
          <w:b/>
          <w:bCs/>
          <w:color w:val="000000"/>
          <w:sz w:val="20"/>
          <w:szCs w:val="20"/>
        </w:rPr>
        <w:t>dinsdag</w:t>
      </w:r>
      <w:proofErr w:type="gramEnd"/>
      <w:r w:rsidRPr="00E80AE7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13 oktober 2026</w:t>
      </w:r>
    </w:p>
    <w:p w14:paraId="2C4BAAEF" w14:textId="4CFC356D" w:rsidR="00E80AE7" w:rsidRDefault="00E80AE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Provinciale wandeling</w:t>
      </w:r>
      <w:r w:rsidR="00875BFE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</w:p>
    <w:p w14:paraId="259F17F2" w14:textId="4EEEAA13" w:rsidR="00E80AE7" w:rsidRDefault="00E80AE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Scherpenheuvel-Zichem</w:t>
      </w:r>
    </w:p>
    <w:p w14:paraId="3DD10F57" w14:textId="77777777" w:rsidR="00D767A5" w:rsidRDefault="00D767A5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37ECCD4D" w14:textId="4283F7C7" w:rsidR="001E5F46" w:rsidRPr="001E5F46" w:rsidRDefault="001E5F46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 w:rsidRPr="001E5F46">
        <w:rPr>
          <w:rStyle w:val="oypena"/>
          <w:rFonts w:ascii="Barlow" w:hAnsi="Barlow"/>
          <w:b/>
          <w:bCs/>
          <w:color w:val="000000"/>
          <w:sz w:val="20"/>
          <w:szCs w:val="20"/>
        </w:rPr>
        <w:t>maandag</w:t>
      </w:r>
      <w:proofErr w:type="gramEnd"/>
      <w:r w:rsidRPr="001E5F46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19 oktober 2026</w:t>
      </w:r>
    </w:p>
    <w:p w14:paraId="34BD7911" w14:textId="453837F5" w:rsidR="001E5F46" w:rsidRDefault="00873B94" w:rsidP="00F434A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‘</w:t>
      </w:r>
      <w:r w:rsidR="001E5F46">
        <w:rPr>
          <w:rStyle w:val="oypena"/>
          <w:rFonts w:ascii="Barlow" w:hAnsi="Barlow"/>
          <w:color w:val="000000"/>
          <w:sz w:val="20"/>
          <w:szCs w:val="20"/>
        </w:rPr>
        <w:t>Levensreddend</w:t>
      </w:r>
      <w:r>
        <w:rPr>
          <w:rStyle w:val="oypena"/>
          <w:rFonts w:ascii="Barlow" w:hAnsi="Barlow"/>
          <w:color w:val="000000"/>
          <w:sz w:val="20"/>
          <w:szCs w:val="20"/>
        </w:rPr>
        <w:t>e</w:t>
      </w:r>
      <w:r w:rsidR="001E5F46">
        <w:rPr>
          <w:rStyle w:val="oypena"/>
          <w:rFonts w:ascii="Barlow" w:hAnsi="Barlow"/>
          <w:color w:val="000000"/>
          <w:sz w:val="20"/>
          <w:szCs w:val="20"/>
        </w:rPr>
        <w:t xml:space="preserve"> handel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ingen’ </w:t>
      </w:r>
      <w:r w:rsidR="001E5F46">
        <w:rPr>
          <w:rStyle w:val="oypena"/>
          <w:rFonts w:ascii="Barlow" w:hAnsi="Barlow"/>
          <w:color w:val="000000"/>
          <w:sz w:val="20"/>
          <w:szCs w:val="20"/>
        </w:rPr>
        <w:t>door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Safety</w:t>
      </w:r>
      <w:r w:rsidR="0001211D">
        <w:rPr>
          <w:rStyle w:val="oypena"/>
          <w:rFonts w:ascii="Barlow" w:hAnsi="Barlow"/>
          <w:color w:val="000000"/>
          <w:sz w:val="20"/>
          <w:szCs w:val="20"/>
        </w:rPr>
        <w:t xml:space="preserve"> Skills</w:t>
      </w:r>
    </w:p>
    <w:p w14:paraId="4744E3C5" w14:textId="77777777" w:rsidR="001E5F46" w:rsidRDefault="001E5F46" w:rsidP="00E80AE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406B8886" w14:textId="244304E4" w:rsidR="00143C17" w:rsidRPr="00143C17" w:rsidRDefault="00143C1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 w:rsidRPr="00143C17">
        <w:rPr>
          <w:rStyle w:val="oypena"/>
          <w:rFonts w:ascii="Barlow" w:hAnsi="Barlow"/>
          <w:b/>
          <w:bCs/>
          <w:color w:val="000000"/>
          <w:sz w:val="20"/>
          <w:szCs w:val="20"/>
        </w:rPr>
        <w:t>maandag</w:t>
      </w:r>
      <w:proofErr w:type="gramEnd"/>
      <w:r w:rsidRPr="00143C17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16 november 2026</w:t>
      </w:r>
    </w:p>
    <w:p w14:paraId="465AC911" w14:textId="51837A11" w:rsidR="00143C17" w:rsidRDefault="00DC3F59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‘</w:t>
      </w:r>
      <w:r w:rsidR="00143C17">
        <w:rPr>
          <w:rStyle w:val="oypena"/>
          <w:rFonts w:ascii="Barlow" w:hAnsi="Barlow"/>
          <w:color w:val="000000"/>
          <w:sz w:val="20"/>
          <w:szCs w:val="20"/>
        </w:rPr>
        <w:t xml:space="preserve">Het </w:t>
      </w:r>
      <w:r w:rsidR="00486C25">
        <w:rPr>
          <w:rStyle w:val="oypena"/>
          <w:rFonts w:ascii="Barlow" w:hAnsi="Barlow"/>
          <w:color w:val="000000"/>
          <w:sz w:val="20"/>
          <w:szCs w:val="20"/>
        </w:rPr>
        <w:t>O</w:t>
      </w:r>
      <w:r w:rsidR="00143C17">
        <w:rPr>
          <w:rStyle w:val="oypena"/>
          <w:rFonts w:ascii="Barlow" w:hAnsi="Barlow"/>
          <w:color w:val="000000"/>
          <w:sz w:val="20"/>
          <w:szCs w:val="20"/>
        </w:rPr>
        <w:t xml:space="preserve">ngelooflijke </w:t>
      </w:r>
      <w:r w:rsidR="00486C25">
        <w:rPr>
          <w:rStyle w:val="oypena"/>
          <w:rFonts w:ascii="Barlow" w:hAnsi="Barlow"/>
          <w:color w:val="000000"/>
          <w:sz w:val="20"/>
          <w:szCs w:val="20"/>
        </w:rPr>
        <w:t>T</w:t>
      </w:r>
      <w:r w:rsidR="00143C17">
        <w:rPr>
          <w:rStyle w:val="oypena"/>
          <w:rFonts w:ascii="Barlow" w:hAnsi="Barlow"/>
          <w:color w:val="000000"/>
          <w:sz w:val="20"/>
          <w:szCs w:val="20"/>
        </w:rPr>
        <w:t xml:space="preserve">estament van het </w:t>
      </w:r>
      <w:r w:rsidR="00F434A5">
        <w:rPr>
          <w:rStyle w:val="oypena"/>
          <w:rFonts w:ascii="Barlow" w:hAnsi="Barlow"/>
          <w:color w:val="000000"/>
          <w:sz w:val="20"/>
          <w:szCs w:val="20"/>
        </w:rPr>
        <w:t>O</w:t>
      </w:r>
      <w:r w:rsidR="00143C17">
        <w:rPr>
          <w:rStyle w:val="oypena"/>
          <w:rFonts w:ascii="Barlow" w:hAnsi="Barlow"/>
          <w:color w:val="000000"/>
          <w:sz w:val="20"/>
          <w:szCs w:val="20"/>
        </w:rPr>
        <w:t xml:space="preserve">ude </w:t>
      </w:r>
      <w:r w:rsidR="00F434A5">
        <w:rPr>
          <w:rStyle w:val="oypena"/>
          <w:rFonts w:ascii="Barlow" w:hAnsi="Barlow"/>
          <w:color w:val="000000"/>
          <w:sz w:val="20"/>
          <w:szCs w:val="20"/>
        </w:rPr>
        <w:t>T</w:t>
      </w:r>
      <w:r w:rsidR="00143C17">
        <w:rPr>
          <w:rStyle w:val="oypena"/>
          <w:rFonts w:ascii="Barlow" w:hAnsi="Barlow"/>
          <w:color w:val="000000"/>
          <w:sz w:val="20"/>
          <w:szCs w:val="20"/>
        </w:rPr>
        <w:t>estament</w:t>
      </w:r>
      <w:r>
        <w:rPr>
          <w:rStyle w:val="oypena"/>
          <w:rFonts w:ascii="Barlow" w:hAnsi="Barlow"/>
          <w:color w:val="000000"/>
          <w:sz w:val="20"/>
          <w:szCs w:val="20"/>
        </w:rPr>
        <w:t>’</w:t>
      </w:r>
    </w:p>
    <w:p w14:paraId="458E3387" w14:textId="01A2AD3E" w:rsidR="00143C17" w:rsidRDefault="00143C17" w:rsidP="00143C1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color w:val="000000"/>
          <w:sz w:val="20"/>
          <w:szCs w:val="20"/>
        </w:rPr>
        <w:t>door</w:t>
      </w:r>
      <w:proofErr w:type="gramEnd"/>
      <w:r>
        <w:rPr>
          <w:rStyle w:val="oypena"/>
          <w:rFonts w:ascii="Barlow" w:hAnsi="Barlow"/>
          <w:color w:val="000000"/>
          <w:sz w:val="20"/>
          <w:szCs w:val="20"/>
        </w:rPr>
        <w:t xml:space="preserve"> Frank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Degruyter</w:t>
      </w:r>
      <w:proofErr w:type="spellEnd"/>
    </w:p>
    <w:p w14:paraId="64664C3E" w14:textId="77777777" w:rsidR="0079296F" w:rsidRDefault="0079296F" w:rsidP="00143C1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2F5D2E5E" w14:textId="77777777" w:rsidR="0079296F" w:rsidRDefault="0079296F" w:rsidP="00143C1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</w:p>
    <w:p w14:paraId="5143CFFB" w14:textId="73A20425" w:rsidR="00BE62F1" w:rsidRPr="00CA3559" w:rsidRDefault="00143C17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</w:p>
    <w:p w14:paraId="7CE5D11D" w14:textId="526ECC34" w:rsidR="00E80AE7" w:rsidRDefault="00E80AE7" w:rsidP="00382F57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zondag</w:t>
      </w:r>
      <w:proofErr w:type="gram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6 december 2026</w:t>
      </w:r>
    </w:p>
    <w:p w14:paraId="7D4EB44D" w14:textId="0B8B2DA7" w:rsidR="00231509" w:rsidRDefault="00231509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‘</w:t>
      </w:r>
      <w:r w:rsidR="00E80AE7">
        <w:rPr>
          <w:rStyle w:val="oypena"/>
          <w:rFonts w:ascii="Barlow" w:hAnsi="Barlow"/>
          <w:color w:val="000000"/>
          <w:sz w:val="20"/>
          <w:szCs w:val="20"/>
        </w:rPr>
        <w:t>Melodieën voor Miljoenen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’ door het huisorkest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Frascati</w:t>
      </w:r>
      <w:proofErr w:type="spellEnd"/>
    </w:p>
    <w:p w14:paraId="719D11E7" w14:textId="40DF6A73" w:rsidR="00E80AE7" w:rsidRDefault="00231509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spellStart"/>
      <w:proofErr w:type="gramStart"/>
      <w:r>
        <w:rPr>
          <w:rStyle w:val="oypena"/>
          <w:rFonts w:ascii="Barlow" w:hAnsi="Barlow"/>
          <w:color w:val="000000"/>
          <w:sz w:val="20"/>
          <w:szCs w:val="20"/>
        </w:rPr>
        <w:t>Symphonic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 (</w:t>
      </w:r>
      <w:proofErr w:type="gramEnd"/>
      <w:r>
        <w:rPr>
          <w:rStyle w:val="oypena"/>
          <w:rFonts w:ascii="Barlow" w:hAnsi="Barlow"/>
          <w:color w:val="000000"/>
          <w:sz w:val="20"/>
          <w:szCs w:val="20"/>
        </w:rPr>
        <w:t>Antwerpen)</w:t>
      </w:r>
    </w:p>
    <w:p w14:paraId="466A8FEC" w14:textId="3824579B" w:rsidR="00E80AE7" w:rsidRPr="00E80AE7" w:rsidRDefault="00E80AE7" w:rsidP="00E80AE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Nationaal event</w:t>
      </w:r>
    </w:p>
    <w:p w14:paraId="2D80BE34" w14:textId="77777777" w:rsidR="00E80AE7" w:rsidRDefault="00E80AE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7856CAD4" w14:textId="179440A5" w:rsidR="00143C17" w:rsidRPr="00143C17" w:rsidRDefault="00143C1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 w:rsidRPr="00143C17">
        <w:rPr>
          <w:rStyle w:val="oypena"/>
          <w:rFonts w:ascii="Barlow" w:hAnsi="Barlow"/>
          <w:b/>
          <w:bCs/>
          <w:color w:val="000000"/>
          <w:sz w:val="20"/>
          <w:szCs w:val="20"/>
        </w:rPr>
        <w:t>maandag</w:t>
      </w:r>
      <w:proofErr w:type="gramEnd"/>
      <w:r w:rsidRPr="00143C17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14 december 2026</w:t>
      </w:r>
    </w:p>
    <w:p w14:paraId="40DF7672" w14:textId="23FC4E86" w:rsidR="00143C17" w:rsidRDefault="003444D1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‘</w:t>
      </w:r>
      <w:r w:rsidR="00143C17">
        <w:rPr>
          <w:rStyle w:val="oypena"/>
          <w:rFonts w:ascii="Barlow" w:hAnsi="Barlow"/>
          <w:color w:val="000000"/>
          <w:sz w:val="20"/>
          <w:szCs w:val="20"/>
        </w:rPr>
        <w:t>De politieke toestand: Een analyse van waar we nu</w:t>
      </w:r>
    </w:p>
    <w:p w14:paraId="1E5FBF71" w14:textId="196B32E7" w:rsidR="00143C17" w:rsidRDefault="00143C17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color w:val="000000"/>
          <w:sz w:val="20"/>
          <w:szCs w:val="20"/>
        </w:rPr>
        <w:t>staan</w:t>
      </w:r>
      <w:proofErr w:type="gramEnd"/>
      <w:r>
        <w:rPr>
          <w:rStyle w:val="oypena"/>
          <w:rFonts w:ascii="Barlow" w:hAnsi="Barlow"/>
          <w:color w:val="000000"/>
          <w:sz w:val="20"/>
          <w:szCs w:val="20"/>
        </w:rPr>
        <w:t xml:space="preserve"> in de Wetstraat</w:t>
      </w:r>
      <w:r w:rsidR="003444D1">
        <w:rPr>
          <w:rStyle w:val="oypena"/>
          <w:rFonts w:ascii="Barlow" w:hAnsi="Barlow"/>
          <w:color w:val="000000"/>
          <w:sz w:val="20"/>
          <w:szCs w:val="20"/>
        </w:rPr>
        <w:t>’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door Marc Van de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Looverbosch</w:t>
      </w:r>
      <w:proofErr w:type="spellEnd"/>
    </w:p>
    <w:p w14:paraId="44C086B5" w14:textId="0D1B685F" w:rsidR="0079296F" w:rsidRPr="00CA3559" w:rsidRDefault="0079296F" w:rsidP="00A30E8C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</w:p>
    <w:p w14:paraId="2849ADBE" w14:textId="254F319D" w:rsidR="00BE62F1" w:rsidRDefault="001717EE" w:rsidP="00F54B4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maandag</w:t>
      </w:r>
      <w:proofErr w:type="gram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="0098346D">
        <w:rPr>
          <w:rStyle w:val="oypena"/>
          <w:rFonts w:ascii="Barlow" w:hAnsi="Barlow"/>
          <w:b/>
          <w:bCs/>
          <w:color w:val="000000"/>
          <w:sz w:val="20"/>
          <w:szCs w:val="20"/>
        </w:rPr>
        <w:t>18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januari 2027</w:t>
      </w:r>
    </w:p>
    <w:p w14:paraId="597D1092" w14:textId="77777777" w:rsidR="0098346D" w:rsidRDefault="0098346D" w:rsidP="00F54B4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‘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Coudenberg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>: Het Versailles van België’ door Vincenzo</w:t>
      </w:r>
    </w:p>
    <w:p w14:paraId="7B9351CE" w14:textId="3FB33821" w:rsidR="001717EE" w:rsidRPr="00231509" w:rsidRDefault="0098346D" w:rsidP="00F54B4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De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Meulenaere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        </w:t>
      </w:r>
    </w:p>
    <w:p w14:paraId="39F4D03C" w14:textId="77777777" w:rsidR="001717EE" w:rsidRDefault="001717EE" w:rsidP="00F54B4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45A72947" w14:textId="669C1549" w:rsidR="0079296F" w:rsidRDefault="003C69AA" w:rsidP="00F54B4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dinsdag</w:t>
      </w:r>
      <w:proofErr w:type="gram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="00CB32AA">
        <w:rPr>
          <w:rStyle w:val="oypena"/>
          <w:rFonts w:ascii="Barlow" w:hAnsi="Barlow"/>
          <w:b/>
          <w:bCs/>
          <w:color w:val="000000"/>
          <w:sz w:val="20"/>
          <w:szCs w:val="20"/>
        </w:rPr>
        <w:t>9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februari 2027</w:t>
      </w:r>
    </w:p>
    <w:p w14:paraId="42C7C5B8" w14:textId="0081950C" w:rsidR="003C69AA" w:rsidRDefault="00A910D0" w:rsidP="00F54B4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‘Ondersteboven’ </w:t>
      </w:r>
      <w:proofErr w:type="spellStart"/>
      <w:r w:rsidR="003C69AA">
        <w:rPr>
          <w:rStyle w:val="oypena"/>
          <w:rFonts w:ascii="Barlow" w:hAnsi="Barlow"/>
          <w:color w:val="000000"/>
          <w:sz w:val="20"/>
          <w:szCs w:val="20"/>
        </w:rPr>
        <w:t>Guga</w:t>
      </w:r>
      <w:proofErr w:type="spellEnd"/>
      <w:r w:rsidR="003C69AA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proofErr w:type="spellStart"/>
      <w:r w:rsidR="003C69AA">
        <w:rPr>
          <w:rStyle w:val="oypena"/>
          <w:rFonts w:ascii="Barlow" w:hAnsi="Barlow"/>
          <w:color w:val="000000"/>
          <w:sz w:val="20"/>
          <w:szCs w:val="20"/>
        </w:rPr>
        <w:t>Baul</w:t>
      </w:r>
      <w:proofErr w:type="spellEnd"/>
      <w:r w:rsidR="003C69AA">
        <w:rPr>
          <w:rStyle w:val="oypena"/>
          <w:rFonts w:ascii="Barlow" w:hAnsi="Barlow"/>
          <w:color w:val="000000"/>
          <w:sz w:val="20"/>
          <w:szCs w:val="20"/>
        </w:rPr>
        <w:t xml:space="preserve"> (Beringen)</w:t>
      </w:r>
    </w:p>
    <w:p w14:paraId="56FC4675" w14:textId="1B028367" w:rsidR="003C69AA" w:rsidRPr="003C69AA" w:rsidRDefault="003C69AA" w:rsidP="003C69AA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Nationaal event</w:t>
      </w:r>
    </w:p>
    <w:p w14:paraId="03516A6E" w14:textId="77777777" w:rsidR="0079296F" w:rsidRDefault="0079296F" w:rsidP="00F54B4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2052580B" w14:textId="75A7D7F9" w:rsidR="001717EE" w:rsidRDefault="001717EE" w:rsidP="00F54B4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maandag</w:t>
      </w:r>
      <w:proofErr w:type="gram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15 februari 2027</w:t>
      </w:r>
    </w:p>
    <w:p w14:paraId="159838D9" w14:textId="159542A0" w:rsidR="00D61A28" w:rsidRDefault="00B54B00" w:rsidP="00F54B4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Een piano, een viool en een gitaar …</w:t>
      </w:r>
      <w:r w:rsidR="00D61A28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samen </w:t>
      </w:r>
    </w:p>
    <w:p w14:paraId="5E887360" w14:textId="12A6462E" w:rsidR="001717EE" w:rsidRDefault="00B54B00" w:rsidP="00F54B45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“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Zachtbesnaard</w:t>
      </w:r>
      <w:proofErr w:type="spellEnd"/>
      <w:proofErr w:type="gramStart"/>
      <w:r>
        <w:rPr>
          <w:rStyle w:val="oypena"/>
          <w:rFonts w:ascii="Barlow" w:hAnsi="Barlow"/>
          <w:color w:val="000000"/>
          <w:sz w:val="20"/>
          <w:szCs w:val="20"/>
        </w:rPr>
        <w:t xml:space="preserve">” </w:t>
      </w:r>
      <w:r w:rsidR="00D61A28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2062B6">
        <w:rPr>
          <w:rStyle w:val="oypena"/>
          <w:rFonts w:ascii="Barlow" w:hAnsi="Barlow"/>
          <w:color w:val="000000"/>
          <w:sz w:val="20"/>
          <w:szCs w:val="20"/>
        </w:rPr>
        <w:t>L</w:t>
      </w:r>
      <w:r w:rsidR="00D61A28">
        <w:rPr>
          <w:rStyle w:val="oypena"/>
          <w:rFonts w:ascii="Barlow" w:hAnsi="Barlow"/>
          <w:color w:val="000000"/>
          <w:sz w:val="20"/>
          <w:szCs w:val="20"/>
        </w:rPr>
        <w:t>uc</w:t>
      </w:r>
      <w:proofErr w:type="gramEnd"/>
      <w:r w:rsidR="00D61A28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1717EE">
        <w:rPr>
          <w:rStyle w:val="oypena"/>
          <w:rFonts w:ascii="Barlow" w:hAnsi="Barlow"/>
          <w:color w:val="000000"/>
          <w:sz w:val="20"/>
          <w:szCs w:val="20"/>
        </w:rPr>
        <w:t>Van Riet</w:t>
      </w:r>
      <w:r w:rsidR="00231509">
        <w:rPr>
          <w:rStyle w:val="oypena"/>
          <w:rFonts w:ascii="Barlow" w:hAnsi="Barlow"/>
          <w:color w:val="000000"/>
          <w:sz w:val="20"/>
          <w:szCs w:val="20"/>
        </w:rPr>
        <w:t xml:space="preserve"> (Den Bussel Keerbergen)</w:t>
      </w:r>
    </w:p>
    <w:p w14:paraId="166FA0E6" w14:textId="77777777" w:rsidR="0079296F" w:rsidRDefault="0079296F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1CFC9257" w14:textId="4B1C0C62" w:rsidR="0079296F" w:rsidRPr="003B17B4" w:rsidRDefault="003B17B4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Fonts w:ascii="Barlow" w:hAnsi="Barlow"/>
          <w:b/>
          <w:bCs/>
          <w:color w:val="000000"/>
          <w:sz w:val="20"/>
          <w:szCs w:val="20"/>
        </w:rPr>
        <w:t>d</w:t>
      </w:r>
      <w:r w:rsidRPr="003B17B4">
        <w:rPr>
          <w:rFonts w:ascii="Barlow" w:hAnsi="Barlow"/>
          <w:b/>
          <w:bCs/>
          <w:color w:val="000000"/>
          <w:sz w:val="20"/>
          <w:szCs w:val="20"/>
        </w:rPr>
        <w:t>insdag</w:t>
      </w:r>
      <w:proofErr w:type="gramEnd"/>
      <w:r w:rsidRPr="003B17B4">
        <w:rPr>
          <w:rFonts w:ascii="Barlow" w:hAnsi="Barlow"/>
          <w:b/>
          <w:bCs/>
          <w:color w:val="000000"/>
          <w:sz w:val="20"/>
          <w:szCs w:val="20"/>
        </w:rPr>
        <w:t xml:space="preserve"> 23</w:t>
      </w:r>
      <w:r>
        <w:rPr>
          <w:rFonts w:ascii="Barlow" w:hAnsi="Barlow"/>
          <w:b/>
          <w:bCs/>
          <w:color w:val="000000"/>
          <w:sz w:val="20"/>
          <w:szCs w:val="20"/>
        </w:rPr>
        <w:t>-</w:t>
      </w:r>
      <w:r w:rsidR="00915814">
        <w:rPr>
          <w:rFonts w:ascii="Barlow" w:hAnsi="Barlow"/>
          <w:b/>
          <w:bCs/>
          <w:color w:val="000000"/>
          <w:sz w:val="20"/>
          <w:szCs w:val="20"/>
        </w:rPr>
        <w:t xml:space="preserve">wo. </w:t>
      </w:r>
      <w:r>
        <w:rPr>
          <w:rFonts w:ascii="Barlow" w:hAnsi="Barlow"/>
          <w:b/>
          <w:bCs/>
          <w:color w:val="000000"/>
          <w:sz w:val="20"/>
          <w:szCs w:val="20"/>
        </w:rPr>
        <w:t>24-</w:t>
      </w:r>
      <w:r w:rsidR="00915814">
        <w:rPr>
          <w:rFonts w:ascii="Barlow" w:hAnsi="Barlow"/>
          <w:b/>
          <w:bCs/>
          <w:color w:val="000000"/>
          <w:sz w:val="20"/>
          <w:szCs w:val="20"/>
        </w:rPr>
        <w:t xml:space="preserve">do. </w:t>
      </w:r>
      <w:r>
        <w:rPr>
          <w:rFonts w:ascii="Barlow" w:hAnsi="Barlow"/>
          <w:b/>
          <w:bCs/>
          <w:color w:val="000000"/>
          <w:sz w:val="20"/>
          <w:szCs w:val="20"/>
        </w:rPr>
        <w:t xml:space="preserve">25 </w:t>
      </w:r>
      <w:r w:rsidRPr="003B17B4">
        <w:rPr>
          <w:rFonts w:ascii="Barlow" w:hAnsi="Barlow"/>
          <w:b/>
          <w:bCs/>
          <w:color w:val="000000"/>
          <w:sz w:val="20"/>
          <w:szCs w:val="20"/>
        </w:rPr>
        <w:t>fe</w:t>
      </w:r>
      <w:r>
        <w:rPr>
          <w:rFonts w:ascii="Barlow" w:hAnsi="Barlow"/>
          <w:b/>
          <w:bCs/>
          <w:color w:val="000000"/>
          <w:sz w:val="20"/>
          <w:szCs w:val="20"/>
        </w:rPr>
        <w:t>b</w:t>
      </w:r>
      <w:r w:rsidRPr="003B17B4">
        <w:rPr>
          <w:rFonts w:ascii="Barlow" w:hAnsi="Barlow"/>
          <w:b/>
          <w:bCs/>
          <w:color w:val="000000"/>
          <w:sz w:val="20"/>
          <w:szCs w:val="20"/>
        </w:rPr>
        <w:t>ruari 2027</w:t>
      </w:r>
    </w:p>
    <w:p w14:paraId="1FB20125" w14:textId="52965817" w:rsidR="003B17B4" w:rsidRDefault="003B17B4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 xml:space="preserve">Culturele </w:t>
      </w:r>
      <w:r w:rsidR="00231509">
        <w:rPr>
          <w:rFonts w:ascii="Barlow" w:hAnsi="Barlow"/>
          <w:color w:val="000000"/>
          <w:sz w:val="20"/>
          <w:szCs w:val="20"/>
        </w:rPr>
        <w:t>3-</w:t>
      </w:r>
      <w:r>
        <w:rPr>
          <w:rFonts w:ascii="Barlow" w:hAnsi="Barlow"/>
          <w:color w:val="000000"/>
          <w:sz w:val="20"/>
          <w:szCs w:val="20"/>
        </w:rPr>
        <w:t>daagse ‘Cats’ – Twente</w:t>
      </w:r>
      <w:r w:rsidR="00231509">
        <w:rPr>
          <w:rFonts w:ascii="Barlow" w:hAnsi="Barlow"/>
          <w:color w:val="000000"/>
          <w:sz w:val="20"/>
          <w:szCs w:val="20"/>
        </w:rPr>
        <w:t xml:space="preserve"> (Nederland)</w:t>
      </w:r>
    </w:p>
    <w:p w14:paraId="72B18090" w14:textId="4C09DEC2" w:rsidR="003B17B4" w:rsidRDefault="003B17B4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Fonts w:ascii="Barlow" w:hAnsi="Barlow"/>
          <w:color w:val="000000"/>
          <w:sz w:val="20"/>
          <w:szCs w:val="20"/>
        </w:rPr>
        <w:t>Neos</w:t>
      </w:r>
      <w:proofErr w:type="spellEnd"/>
      <w:r>
        <w:rPr>
          <w:rFonts w:ascii="Barlow" w:hAnsi="Barlow"/>
          <w:color w:val="000000"/>
          <w:sz w:val="20"/>
          <w:szCs w:val="20"/>
        </w:rPr>
        <w:t xml:space="preserve"> vzw</w:t>
      </w:r>
      <w:r w:rsidR="007D52E5">
        <w:rPr>
          <w:rFonts w:ascii="Barlow" w:hAnsi="Barlow"/>
          <w:color w:val="000000"/>
          <w:sz w:val="20"/>
          <w:szCs w:val="20"/>
        </w:rPr>
        <w:t xml:space="preserve"> i.s.m.</w:t>
      </w:r>
      <w:r>
        <w:rPr>
          <w:rFonts w:ascii="Barlow" w:hAnsi="Barlow"/>
          <w:color w:val="000000"/>
          <w:sz w:val="20"/>
          <w:szCs w:val="20"/>
        </w:rPr>
        <w:t xml:space="preserve"> Reizen Lauwers</w:t>
      </w:r>
    </w:p>
    <w:p w14:paraId="107B1CA1" w14:textId="77777777" w:rsidR="00DC3F59" w:rsidRDefault="00DC3F59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290E0353" w14:textId="720BC69B" w:rsidR="00DC3F59" w:rsidRPr="00DC3F59" w:rsidRDefault="00DC3F59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Fonts w:ascii="Barlow" w:hAnsi="Barlow"/>
          <w:b/>
          <w:bCs/>
          <w:color w:val="000000"/>
          <w:sz w:val="20"/>
          <w:szCs w:val="20"/>
        </w:rPr>
        <w:t>z</w:t>
      </w:r>
      <w:r w:rsidRPr="00DC3F59">
        <w:rPr>
          <w:rFonts w:ascii="Barlow" w:hAnsi="Barlow"/>
          <w:b/>
          <w:bCs/>
          <w:color w:val="000000"/>
          <w:sz w:val="20"/>
          <w:szCs w:val="20"/>
        </w:rPr>
        <w:t>ondag</w:t>
      </w:r>
      <w:proofErr w:type="gramEnd"/>
      <w:r w:rsidRPr="00DC3F59">
        <w:rPr>
          <w:rFonts w:ascii="Barlow" w:hAnsi="Barlow"/>
          <w:b/>
          <w:bCs/>
          <w:color w:val="000000"/>
          <w:sz w:val="20"/>
          <w:szCs w:val="20"/>
        </w:rPr>
        <w:t xml:space="preserve"> 7 maart 2027</w:t>
      </w:r>
    </w:p>
    <w:p w14:paraId="5A313B23" w14:textId="285D7C44" w:rsidR="00DC3F59" w:rsidRDefault="00D61A28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>‘</w:t>
      </w:r>
      <w:proofErr w:type="spellStart"/>
      <w:r w:rsidR="00DC3F59">
        <w:rPr>
          <w:rFonts w:ascii="Barlow" w:hAnsi="Barlow"/>
          <w:color w:val="000000"/>
          <w:sz w:val="20"/>
          <w:szCs w:val="20"/>
        </w:rPr>
        <w:t>Grüsse</w:t>
      </w:r>
      <w:proofErr w:type="spellEnd"/>
      <w:r w:rsidR="00DC3F59">
        <w:rPr>
          <w:rFonts w:ascii="Barlow" w:hAnsi="Barlow"/>
          <w:color w:val="000000"/>
          <w:sz w:val="20"/>
          <w:szCs w:val="20"/>
        </w:rPr>
        <w:t xml:space="preserve"> </w:t>
      </w:r>
      <w:proofErr w:type="spellStart"/>
      <w:r w:rsidR="00DC3F59">
        <w:rPr>
          <w:rFonts w:ascii="Barlow" w:hAnsi="Barlow"/>
          <w:color w:val="000000"/>
          <w:sz w:val="20"/>
          <w:szCs w:val="20"/>
        </w:rPr>
        <w:t>aus</w:t>
      </w:r>
      <w:proofErr w:type="spellEnd"/>
      <w:r w:rsidR="00DC3F59">
        <w:rPr>
          <w:rFonts w:ascii="Barlow" w:hAnsi="Barlow"/>
          <w:color w:val="000000"/>
          <w:sz w:val="20"/>
          <w:szCs w:val="20"/>
        </w:rPr>
        <w:t xml:space="preserve"> Wien</w:t>
      </w:r>
      <w:proofErr w:type="gramStart"/>
      <w:r>
        <w:rPr>
          <w:rFonts w:ascii="Barlow" w:hAnsi="Barlow"/>
          <w:color w:val="000000"/>
          <w:sz w:val="20"/>
          <w:szCs w:val="20"/>
        </w:rPr>
        <w:t xml:space="preserve">’ </w:t>
      </w:r>
      <w:r w:rsidR="00DC3F59">
        <w:rPr>
          <w:rFonts w:ascii="Barlow" w:hAnsi="Barlow"/>
          <w:color w:val="000000"/>
          <w:sz w:val="20"/>
          <w:szCs w:val="20"/>
        </w:rPr>
        <w:t xml:space="preserve"> (</w:t>
      </w:r>
      <w:proofErr w:type="gramEnd"/>
      <w:r w:rsidR="00DC3F59">
        <w:rPr>
          <w:rFonts w:ascii="Barlow" w:hAnsi="Barlow"/>
          <w:color w:val="000000"/>
          <w:sz w:val="20"/>
          <w:szCs w:val="20"/>
        </w:rPr>
        <w:t>Antwerpen)</w:t>
      </w:r>
    </w:p>
    <w:p w14:paraId="4AB36D8D" w14:textId="77777777" w:rsidR="00DC3F59" w:rsidRPr="00DC3F59" w:rsidRDefault="00DC3F59" w:rsidP="00DC3F59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 w:rsidRPr="00DC3F59">
        <w:rPr>
          <w:rStyle w:val="oypena"/>
          <w:rFonts w:ascii="Barlow" w:hAnsi="Barlow"/>
          <w:color w:val="000000"/>
          <w:sz w:val="20"/>
          <w:szCs w:val="20"/>
        </w:rPr>
        <w:t>Nationaal event</w:t>
      </w:r>
    </w:p>
    <w:p w14:paraId="72B55851" w14:textId="48CF0AD7" w:rsidR="00C64176" w:rsidRPr="00CA3559" w:rsidRDefault="00C64176" w:rsidP="00DC3F59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</w:p>
    <w:p w14:paraId="05FC4A57" w14:textId="638FEA90" w:rsidR="00C64176" w:rsidRPr="001717EE" w:rsidRDefault="001717EE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Fonts w:ascii="Barlow" w:hAnsi="Barlow"/>
          <w:b/>
          <w:bCs/>
          <w:color w:val="000000"/>
          <w:sz w:val="20"/>
          <w:szCs w:val="20"/>
        </w:rPr>
        <w:t>ma</w:t>
      </w:r>
      <w:r w:rsidRPr="001717EE">
        <w:rPr>
          <w:rFonts w:ascii="Barlow" w:hAnsi="Barlow"/>
          <w:b/>
          <w:bCs/>
          <w:color w:val="000000"/>
          <w:sz w:val="20"/>
          <w:szCs w:val="20"/>
        </w:rPr>
        <w:t>andag</w:t>
      </w:r>
      <w:proofErr w:type="gramEnd"/>
      <w:r w:rsidRPr="001717EE">
        <w:rPr>
          <w:rFonts w:ascii="Barlow" w:hAnsi="Barlow"/>
          <w:b/>
          <w:bCs/>
          <w:color w:val="000000"/>
          <w:sz w:val="20"/>
          <w:szCs w:val="20"/>
        </w:rPr>
        <w:t xml:space="preserve"> 15 maart 2027</w:t>
      </w:r>
    </w:p>
    <w:p w14:paraId="7C30A511" w14:textId="78145229" w:rsidR="001717EE" w:rsidRDefault="00D61A28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>‘Een zachte anarchist</w:t>
      </w:r>
      <w:proofErr w:type="gramStart"/>
      <w:r>
        <w:rPr>
          <w:rFonts w:ascii="Barlow" w:hAnsi="Barlow"/>
          <w:color w:val="000000"/>
          <w:sz w:val="20"/>
          <w:szCs w:val="20"/>
        </w:rPr>
        <w:t xml:space="preserve">’ </w:t>
      </w:r>
      <w:r w:rsidR="001717EE">
        <w:rPr>
          <w:rFonts w:ascii="Barlow" w:hAnsi="Barlow"/>
          <w:color w:val="000000"/>
          <w:sz w:val="20"/>
          <w:szCs w:val="20"/>
        </w:rPr>
        <w:t xml:space="preserve"> door</w:t>
      </w:r>
      <w:proofErr w:type="gramEnd"/>
      <w:r w:rsidR="001717EE">
        <w:rPr>
          <w:rFonts w:ascii="Barlow" w:hAnsi="Barlow"/>
          <w:color w:val="000000"/>
          <w:sz w:val="20"/>
          <w:szCs w:val="20"/>
        </w:rPr>
        <w:t xml:space="preserve"> Jan </w:t>
      </w:r>
      <w:proofErr w:type="spellStart"/>
      <w:r w:rsidR="001717EE">
        <w:rPr>
          <w:rFonts w:ascii="Barlow" w:hAnsi="Barlow"/>
          <w:color w:val="000000"/>
          <w:sz w:val="20"/>
          <w:szCs w:val="20"/>
        </w:rPr>
        <w:t>Peumans</w:t>
      </w:r>
      <w:proofErr w:type="spellEnd"/>
    </w:p>
    <w:p w14:paraId="49E68744" w14:textId="77777777" w:rsidR="00DC3F59" w:rsidRDefault="00DC3F59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FA43BC9" w14:textId="690BB612" w:rsidR="00DC3F59" w:rsidRPr="009D2BD7" w:rsidRDefault="009D2BD7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Fonts w:ascii="Barlow" w:hAnsi="Barlow"/>
          <w:b/>
          <w:bCs/>
          <w:color w:val="000000"/>
          <w:sz w:val="20"/>
          <w:szCs w:val="20"/>
        </w:rPr>
        <w:t>z</w:t>
      </w:r>
      <w:r w:rsidR="00DC3F59" w:rsidRPr="009D2BD7">
        <w:rPr>
          <w:rFonts w:ascii="Barlow" w:hAnsi="Barlow"/>
          <w:b/>
          <w:bCs/>
          <w:color w:val="000000"/>
          <w:sz w:val="20"/>
          <w:szCs w:val="20"/>
        </w:rPr>
        <w:t>aterdag</w:t>
      </w:r>
      <w:proofErr w:type="gramEnd"/>
      <w:r w:rsidR="00DC3F59" w:rsidRPr="009D2BD7">
        <w:rPr>
          <w:rFonts w:ascii="Barlow" w:hAnsi="Barlow"/>
          <w:b/>
          <w:bCs/>
          <w:color w:val="000000"/>
          <w:sz w:val="20"/>
          <w:szCs w:val="20"/>
        </w:rPr>
        <w:t xml:space="preserve"> 27 maart 2027</w:t>
      </w:r>
    </w:p>
    <w:p w14:paraId="581121F8" w14:textId="1D285225" w:rsidR="00DC3F59" w:rsidRDefault="00DC3F59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>Ballet ‘The Swan Lake’ (Oostende)</w:t>
      </w:r>
    </w:p>
    <w:p w14:paraId="2D067954" w14:textId="3608116F" w:rsidR="00DC3F59" w:rsidRPr="00CA3559" w:rsidRDefault="00DC3F59" w:rsidP="00DC3F59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DC3F59">
        <w:rPr>
          <w:rStyle w:val="oypena"/>
          <w:rFonts w:ascii="Barlow" w:hAnsi="Barlow"/>
          <w:color w:val="000000"/>
          <w:sz w:val="20"/>
          <w:szCs w:val="20"/>
        </w:rPr>
        <w:t>Nationaal event</w:t>
      </w:r>
    </w:p>
    <w:p w14:paraId="3CA39038" w14:textId="363E98C0" w:rsidR="00BE62F1" w:rsidRDefault="00BE62F1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2E774C16" w14:textId="0F3D7B0F" w:rsidR="00382F57" w:rsidRDefault="00382F57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maandag</w:t>
      </w:r>
      <w:proofErr w:type="gram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12 april 2027</w:t>
      </w:r>
    </w:p>
    <w:p w14:paraId="5CF384F3" w14:textId="53C834DF" w:rsidR="00382F57" w:rsidRPr="00382F57" w:rsidRDefault="00382F57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 w:rsidRPr="00382F57">
        <w:rPr>
          <w:rStyle w:val="oypena"/>
          <w:rFonts w:ascii="Barlow" w:hAnsi="Barlow"/>
          <w:color w:val="000000"/>
          <w:sz w:val="20"/>
          <w:szCs w:val="20"/>
        </w:rPr>
        <w:t>Lentediner</w:t>
      </w:r>
    </w:p>
    <w:p w14:paraId="3DAB31B5" w14:textId="77777777" w:rsidR="00382F57" w:rsidRDefault="00382F57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45E4BD41" w14:textId="77777777" w:rsidR="00382F57" w:rsidRDefault="00382F57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47AA5241" w14:textId="77777777" w:rsidR="00382F57" w:rsidRDefault="00382F57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7B77CE09" w14:textId="77777777" w:rsidR="00382F57" w:rsidRDefault="00382F57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17A8D634" w14:textId="6C225084" w:rsidR="009032F8" w:rsidRDefault="009032F8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dinsdag</w:t>
      </w:r>
      <w:proofErr w:type="gram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13 april 2027</w:t>
      </w:r>
    </w:p>
    <w:p w14:paraId="01A6E70B" w14:textId="0E35CDD7" w:rsidR="009032F8" w:rsidRDefault="009032F8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‘In de schaduw van Toon Hermans’ (Bierbeek)</w:t>
      </w:r>
    </w:p>
    <w:p w14:paraId="79F1D3C7" w14:textId="6A0B6D22" w:rsidR="00231509" w:rsidRDefault="009032F8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Provinciaal event</w:t>
      </w:r>
    </w:p>
    <w:p w14:paraId="2399FE93" w14:textId="77777777" w:rsidR="00382F57" w:rsidRPr="00382F57" w:rsidRDefault="00382F57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7FE04C24" w14:textId="4D5663FE" w:rsidR="00A30E8C" w:rsidRPr="00A30E8C" w:rsidRDefault="00A30E8C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z</w:t>
      </w:r>
      <w:r w:rsidRPr="00A30E8C">
        <w:rPr>
          <w:rStyle w:val="oypena"/>
          <w:rFonts w:ascii="Barlow" w:hAnsi="Barlow"/>
          <w:b/>
          <w:bCs/>
          <w:color w:val="000000"/>
          <w:sz w:val="20"/>
          <w:szCs w:val="20"/>
        </w:rPr>
        <w:t>ondag</w:t>
      </w:r>
      <w:proofErr w:type="gramEnd"/>
      <w:r w:rsidRPr="00A30E8C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18 april 2027</w:t>
      </w:r>
    </w:p>
    <w:p w14:paraId="02A81DEF" w14:textId="0C83C9E7" w:rsidR="00A30E8C" w:rsidRDefault="00A30E8C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‘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Feelgoodmusical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>’ Studio 100 (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Hofstade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>)</w:t>
      </w:r>
    </w:p>
    <w:p w14:paraId="11924250" w14:textId="77777777" w:rsidR="00A30E8C" w:rsidRPr="00DC3F59" w:rsidRDefault="00A30E8C" w:rsidP="00A30E8C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 w:rsidRPr="00DC3F59">
        <w:rPr>
          <w:rStyle w:val="oypena"/>
          <w:rFonts w:ascii="Barlow" w:hAnsi="Barlow"/>
          <w:color w:val="000000"/>
          <w:sz w:val="20"/>
          <w:szCs w:val="20"/>
        </w:rPr>
        <w:t>Nationaal event</w:t>
      </w:r>
    </w:p>
    <w:p w14:paraId="72B12982" w14:textId="77777777" w:rsidR="00A30E8C" w:rsidRPr="009032F8" w:rsidRDefault="00A30E8C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5B6A96D6" w14:textId="6D89CA38" w:rsidR="001717EE" w:rsidRDefault="001717EE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maandag</w:t>
      </w:r>
      <w:proofErr w:type="gram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26 april 2027</w:t>
      </w:r>
    </w:p>
    <w:p w14:paraId="37E7B944" w14:textId="09142D2D" w:rsidR="0079296F" w:rsidRDefault="001717EE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Daguitstap naar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Averbode</w:t>
      </w:r>
      <w:proofErr w:type="spellEnd"/>
    </w:p>
    <w:p w14:paraId="473B0534" w14:textId="112745AD" w:rsidR="00C64176" w:rsidRPr="00CA3559" w:rsidRDefault="00C64176" w:rsidP="007D52E5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</w:p>
    <w:p w14:paraId="5FF98550" w14:textId="3BD95E47" w:rsidR="00C64176" w:rsidRPr="00547D95" w:rsidRDefault="00547D95" w:rsidP="00C64176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m</w:t>
      </w:r>
      <w:r w:rsidR="001717EE" w:rsidRPr="00547D95">
        <w:rPr>
          <w:rStyle w:val="oypena"/>
          <w:rFonts w:ascii="Barlow" w:hAnsi="Barlow"/>
          <w:b/>
          <w:bCs/>
          <w:color w:val="000000"/>
          <w:sz w:val="20"/>
          <w:szCs w:val="20"/>
        </w:rPr>
        <w:t>aandag</w:t>
      </w:r>
      <w:proofErr w:type="gramEnd"/>
      <w:r w:rsidR="001717EE" w:rsidRPr="00547D95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10 mei 2027</w:t>
      </w:r>
    </w:p>
    <w:p w14:paraId="7C0BD6D9" w14:textId="4183B262" w:rsidR="006F50F9" w:rsidRDefault="00231509" w:rsidP="00C64176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‘</w:t>
      </w:r>
      <w:proofErr w:type="spellStart"/>
      <w:r w:rsidR="001717EE">
        <w:rPr>
          <w:rStyle w:val="oypena"/>
          <w:rFonts w:ascii="Barlow" w:hAnsi="Barlow"/>
          <w:color w:val="000000"/>
          <w:sz w:val="20"/>
          <w:szCs w:val="20"/>
        </w:rPr>
        <w:t>Cosa</w:t>
      </w:r>
      <w:proofErr w:type="spellEnd"/>
      <w:r w:rsidR="001717EE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proofErr w:type="spellStart"/>
      <w:r w:rsidR="001717EE">
        <w:rPr>
          <w:rStyle w:val="oypena"/>
          <w:rFonts w:ascii="Barlow" w:hAnsi="Barlow"/>
          <w:color w:val="000000"/>
          <w:sz w:val="20"/>
          <w:szCs w:val="20"/>
        </w:rPr>
        <w:t>Nostra</w:t>
      </w:r>
      <w:proofErr w:type="spellEnd"/>
      <w:r w:rsidR="001717EE">
        <w:rPr>
          <w:rStyle w:val="oypena"/>
          <w:rFonts w:ascii="Barlow" w:hAnsi="Barlow"/>
          <w:color w:val="000000"/>
          <w:sz w:val="20"/>
          <w:szCs w:val="20"/>
        </w:rPr>
        <w:t xml:space="preserve">: </w:t>
      </w:r>
      <w:r w:rsidR="006F50F9">
        <w:rPr>
          <w:rStyle w:val="oypena"/>
          <w:rFonts w:ascii="Barlow" w:hAnsi="Barlow"/>
          <w:color w:val="000000"/>
          <w:sz w:val="20"/>
          <w:szCs w:val="20"/>
        </w:rPr>
        <w:t>Een wandeling doorheen Sicilië aan de</w:t>
      </w:r>
    </w:p>
    <w:p w14:paraId="28DCDA4E" w14:textId="114DEAE5" w:rsidR="001717EE" w:rsidRDefault="006F50F9" w:rsidP="006F50F9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color w:val="000000"/>
          <w:sz w:val="20"/>
          <w:szCs w:val="20"/>
        </w:rPr>
        <w:t>hand</w:t>
      </w:r>
      <w:proofErr w:type="gramEnd"/>
      <w:r>
        <w:rPr>
          <w:rStyle w:val="oypena"/>
          <w:rFonts w:ascii="Barlow" w:hAnsi="Barlow"/>
          <w:color w:val="000000"/>
          <w:sz w:val="20"/>
          <w:szCs w:val="20"/>
        </w:rPr>
        <w:t xml:space="preserve"> van de maffia</w:t>
      </w:r>
      <w:proofErr w:type="gramStart"/>
      <w:r w:rsidR="00231509">
        <w:rPr>
          <w:rStyle w:val="oypena"/>
          <w:rFonts w:ascii="Barlow" w:hAnsi="Barlow"/>
          <w:color w:val="000000"/>
          <w:sz w:val="20"/>
          <w:szCs w:val="20"/>
        </w:rPr>
        <w:t>’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547D95">
        <w:rPr>
          <w:rStyle w:val="oypena"/>
          <w:rFonts w:ascii="Barlow" w:hAnsi="Barlow"/>
          <w:color w:val="000000"/>
          <w:sz w:val="20"/>
          <w:szCs w:val="20"/>
        </w:rPr>
        <w:t xml:space="preserve"> door</w:t>
      </w:r>
      <w:proofErr w:type="gramEnd"/>
      <w:r w:rsidR="00547D95">
        <w:rPr>
          <w:rStyle w:val="oypena"/>
          <w:rFonts w:ascii="Barlow" w:hAnsi="Barlow"/>
          <w:color w:val="000000"/>
          <w:sz w:val="20"/>
          <w:szCs w:val="20"/>
        </w:rPr>
        <w:t xml:space="preserve"> William </w:t>
      </w:r>
      <w:r>
        <w:rPr>
          <w:rStyle w:val="oypena"/>
          <w:rFonts w:ascii="Barlow" w:hAnsi="Barlow"/>
          <w:color w:val="000000"/>
          <w:sz w:val="20"/>
          <w:szCs w:val="20"/>
        </w:rPr>
        <w:t>Van Vooren</w:t>
      </w:r>
    </w:p>
    <w:p w14:paraId="7EE09219" w14:textId="77777777" w:rsidR="00547D95" w:rsidRDefault="00547D95" w:rsidP="007D52E5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2F899522" w14:textId="18F62BF0" w:rsidR="00C64176" w:rsidRPr="008F25CF" w:rsidRDefault="008F25CF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proofErr w:type="gramStart"/>
      <w:r w:rsidRPr="008F25CF">
        <w:rPr>
          <w:rFonts w:ascii="Barlow" w:hAnsi="Barlow"/>
          <w:b/>
          <w:bCs/>
          <w:color w:val="000000"/>
          <w:sz w:val="20"/>
          <w:szCs w:val="20"/>
        </w:rPr>
        <w:t>dinsdag</w:t>
      </w:r>
      <w:proofErr w:type="gramEnd"/>
      <w:r w:rsidRPr="008F25CF">
        <w:rPr>
          <w:rFonts w:ascii="Barlow" w:hAnsi="Barlow"/>
          <w:b/>
          <w:bCs/>
          <w:color w:val="000000"/>
          <w:sz w:val="20"/>
          <w:szCs w:val="20"/>
        </w:rPr>
        <w:t xml:space="preserve"> 25 mei 2027</w:t>
      </w:r>
    </w:p>
    <w:p w14:paraId="2AF5710B" w14:textId="51532ED7" w:rsidR="008F25CF" w:rsidRDefault="008F25CF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 xml:space="preserve">Daguitstap: </w:t>
      </w:r>
      <w:r w:rsidR="00231509">
        <w:rPr>
          <w:rFonts w:ascii="Barlow" w:hAnsi="Barlow"/>
          <w:color w:val="000000"/>
          <w:sz w:val="20"/>
          <w:szCs w:val="20"/>
        </w:rPr>
        <w:t>‘</w:t>
      </w:r>
      <w:r>
        <w:rPr>
          <w:rFonts w:ascii="Barlow" w:hAnsi="Barlow"/>
          <w:color w:val="000000"/>
          <w:sz w:val="20"/>
          <w:szCs w:val="20"/>
        </w:rPr>
        <w:t>Het land van Herve</w:t>
      </w:r>
      <w:r w:rsidR="00231509">
        <w:rPr>
          <w:rFonts w:ascii="Barlow" w:hAnsi="Barlow"/>
          <w:color w:val="000000"/>
          <w:sz w:val="20"/>
          <w:szCs w:val="20"/>
        </w:rPr>
        <w:t>’</w:t>
      </w:r>
    </w:p>
    <w:p w14:paraId="4C2AFD29" w14:textId="77777777" w:rsidR="00C64176" w:rsidRPr="00CA3559" w:rsidRDefault="00C64176" w:rsidP="007D52E5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</w:p>
    <w:p w14:paraId="483FCEE1" w14:textId="1169E750" w:rsidR="00C64176" w:rsidRDefault="008F25CF" w:rsidP="00C64176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maandag</w:t>
      </w:r>
      <w:proofErr w:type="gram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7 juni 2027</w:t>
      </w:r>
    </w:p>
    <w:p w14:paraId="17FE9B74" w14:textId="7D36F0BD" w:rsidR="008F25CF" w:rsidRDefault="00231509" w:rsidP="00C64176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‘</w:t>
      </w:r>
      <w:r w:rsidR="008F25CF">
        <w:rPr>
          <w:rStyle w:val="oypena"/>
          <w:rFonts w:ascii="Barlow" w:hAnsi="Barlow"/>
          <w:color w:val="000000"/>
          <w:sz w:val="20"/>
          <w:szCs w:val="20"/>
        </w:rPr>
        <w:t>Positief kijken naar oud worden – Verbeelding,</w:t>
      </w:r>
    </w:p>
    <w:p w14:paraId="5463325A" w14:textId="54F1C857" w:rsidR="008F25CF" w:rsidRPr="008F25CF" w:rsidRDefault="008F25CF" w:rsidP="00C64176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proofErr w:type="gramStart"/>
      <w:r>
        <w:rPr>
          <w:rStyle w:val="oypena"/>
          <w:rFonts w:ascii="Barlow" w:hAnsi="Barlow"/>
          <w:color w:val="000000"/>
          <w:sz w:val="20"/>
          <w:szCs w:val="20"/>
        </w:rPr>
        <w:t>verbinding</w:t>
      </w:r>
      <w:proofErr w:type="gramEnd"/>
      <w:r>
        <w:rPr>
          <w:rStyle w:val="oypena"/>
          <w:rFonts w:ascii="Barlow" w:hAnsi="Barlow"/>
          <w:color w:val="000000"/>
          <w:sz w:val="20"/>
          <w:szCs w:val="20"/>
        </w:rPr>
        <w:t xml:space="preserve"> en verwondering tussen generaties</w:t>
      </w:r>
      <w:r w:rsidR="00231509">
        <w:rPr>
          <w:rStyle w:val="oypena"/>
          <w:rFonts w:ascii="Barlow" w:hAnsi="Barlow"/>
          <w:color w:val="000000"/>
          <w:sz w:val="20"/>
          <w:szCs w:val="20"/>
        </w:rPr>
        <w:t>’</w:t>
      </w:r>
    </w:p>
    <w:p w14:paraId="0B104AAA" w14:textId="1CB59777" w:rsidR="008F25CF" w:rsidRDefault="008F25CF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gramStart"/>
      <w:r>
        <w:rPr>
          <w:rFonts w:ascii="Barlow" w:hAnsi="Barlow"/>
          <w:color w:val="000000"/>
          <w:sz w:val="20"/>
          <w:szCs w:val="20"/>
        </w:rPr>
        <w:t>door</w:t>
      </w:r>
      <w:proofErr w:type="gramEnd"/>
      <w:r>
        <w:rPr>
          <w:rFonts w:ascii="Barlow" w:hAnsi="Barlow"/>
          <w:color w:val="000000"/>
          <w:sz w:val="20"/>
          <w:szCs w:val="20"/>
        </w:rPr>
        <w:t xml:space="preserve"> Kasper Bormans</w:t>
      </w:r>
    </w:p>
    <w:p w14:paraId="224C1463" w14:textId="77777777" w:rsidR="0079296F" w:rsidRDefault="0079296F" w:rsidP="007D52E5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</w:p>
    <w:p w14:paraId="4B294950" w14:textId="0C361098" w:rsidR="0079296F" w:rsidRPr="003D1673" w:rsidRDefault="003D1673" w:rsidP="00A30E8C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proofErr w:type="gramStart"/>
      <w:r>
        <w:rPr>
          <w:rFonts w:ascii="Barlow" w:hAnsi="Barlow"/>
          <w:b/>
          <w:bCs/>
          <w:color w:val="000000"/>
          <w:sz w:val="20"/>
          <w:szCs w:val="20"/>
        </w:rPr>
        <w:t>zat</w:t>
      </w:r>
      <w:r w:rsidR="007D52E5">
        <w:rPr>
          <w:rFonts w:ascii="Barlow" w:hAnsi="Barlow"/>
          <w:b/>
          <w:bCs/>
          <w:color w:val="000000"/>
          <w:sz w:val="20"/>
          <w:szCs w:val="20"/>
        </w:rPr>
        <w:t>erdag</w:t>
      </w:r>
      <w:proofErr w:type="gramEnd"/>
      <w:r>
        <w:rPr>
          <w:rFonts w:ascii="Barlow" w:hAnsi="Barlow"/>
          <w:b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Barlow" w:hAnsi="Barlow"/>
          <w:b/>
          <w:bCs/>
          <w:color w:val="000000"/>
          <w:sz w:val="20"/>
          <w:szCs w:val="20"/>
        </w:rPr>
        <w:t>12</w:t>
      </w:r>
      <w:r w:rsidR="007D52E5">
        <w:rPr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="00A30E8C" w:rsidRPr="003D1673">
        <w:rPr>
          <w:rFonts w:ascii="Barlow" w:hAnsi="Barlow"/>
          <w:b/>
          <w:bCs/>
          <w:color w:val="000000"/>
          <w:sz w:val="20"/>
          <w:szCs w:val="20"/>
        </w:rPr>
        <w:t>juni</w:t>
      </w:r>
      <w:proofErr w:type="gramEnd"/>
      <w:r w:rsidR="00A30E8C" w:rsidRPr="003D1673">
        <w:rPr>
          <w:rFonts w:ascii="Barlow" w:hAnsi="Barlow"/>
          <w:b/>
          <w:bCs/>
          <w:color w:val="000000"/>
          <w:sz w:val="20"/>
          <w:szCs w:val="20"/>
        </w:rPr>
        <w:t xml:space="preserve"> 2027</w:t>
      </w:r>
    </w:p>
    <w:p w14:paraId="4B98985A" w14:textId="694948A2" w:rsidR="0079296F" w:rsidRDefault="00A30E8C" w:rsidP="007D52E5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 xml:space="preserve">Zomeropera </w:t>
      </w:r>
      <w:proofErr w:type="spellStart"/>
      <w:r>
        <w:rPr>
          <w:rFonts w:ascii="Barlow" w:hAnsi="Barlow"/>
          <w:color w:val="000000"/>
          <w:sz w:val="20"/>
          <w:szCs w:val="20"/>
        </w:rPr>
        <w:t>Alden</w:t>
      </w:r>
      <w:proofErr w:type="spellEnd"/>
      <w:r>
        <w:rPr>
          <w:rFonts w:ascii="Barlow" w:hAnsi="Barlow"/>
          <w:color w:val="000000"/>
          <w:sz w:val="20"/>
          <w:szCs w:val="20"/>
        </w:rPr>
        <w:t xml:space="preserve"> Biesen </w:t>
      </w:r>
      <w:r w:rsidR="003D2054">
        <w:rPr>
          <w:rFonts w:ascii="Barlow" w:hAnsi="Barlow"/>
          <w:color w:val="000000"/>
          <w:sz w:val="20"/>
          <w:szCs w:val="20"/>
        </w:rPr>
        <w:t>(</w:t>
      </w:r>
      <w:r>
        <w:rPr>
          <w:rFonts w:ascii="Barlow" w:hAnsi="Barlow"/>
          <w:color w:val="000000"/>
          <w:sz w:val="20"/>
          <w:szCs w:val="20"/>
        </w:rPr>
        <w:t>Bilzen)</w:t>
      </w:r>
    </w:p>
    <w:p w14:paraId="41446B03" w14:textId="7D9D85A5" w:rsidR="008F25CF" w:rsidRDefault="00231509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>Nationaal event</w:t>
      </w:r>
    </w:p>
    <w:p w14:paraId="383E7C65" w14:textId="77777777" w:rsidR="00231509" w:rsidRDefault="00231509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57C3D64" w14:textId="26B65921" w:rsidR="007B2FE3" w:rsidRPr="007B2FE3" w:rsidRDefault="007B2FE3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>
        <w:rPr>
          <w:rFonts w:ascii="Barlow" w:hAnsi="Barlow"/>
          <w:b/>
          <w:bCs/>
          <w:color w:val="000000"/>
          <w:sz w:val="20"/>
          <w:szCs w:val="20"/>
        </w:rPr>
        <w:t>JUNI</w:t>
      </w:r>
      <w:r w:rsidRPr="007B2FE3">
        <w:rPr>
          <w:rFonts w:ascii="Barlow" w:hAnsi="Barlow"/>
          <w:b/>
          <w:bCs/>
          <w:color w:val="000000"/>
          <w:sz w:val="20"/>
          <w:szCs w:val="20"/>
        </w:rPr>
        <w:t xml:space="preserve"> 2027</w:t>
      </w:r>
    </w:p>
    <w:p w14:paraId="5F7C85CC" w14:textId="51B0B8B0" w:rsidR="007B2FE3" w:rsidRDefault="007B2FE3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>Meerdaagse reis naar Bretagne (10 dagen)</w:t>
      </w:r>
    </w:p>
    <w:p w14:paraId="47C00C77" w14:textId="13572069" w:rsidR="0079296F" w:rsidRDefault="00231509" w:rsidP="00231509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>(</w:t>
      </w:r>
      <w:proofErr w:type="gramStart"/>
      <w:r>
        <w:rPr>
          <w:rFonts w:ascii="Barlow" w:hAnsi="Barlow"/>
          <w:color w:val="000000"/>
          <w:sz w:val="20"/>
          <w:szCs w:val="20"/>
        </w:rPr>
        <w:t>in</w:t>
      </w:r>
      <w:proofErr w:type="gramEnd"/>
      <w:r>
        <w:rPr>
          <w:rFonts w:ascii="Barlow" w:hAnsi="Barlow"/>
          <w:color w:val="000000"/>
          <w:sz w:val="20"/>
          <w:szCs w:val="20"/>
        </w:rPr>
        <w:t xml:space="preserve"> voorbereiding)</w:t>
      </w:r>
    </w:p>
    <w:p w14:paraId="309258C8" w14:textId="77777777" w:rsidR="007B2FE3" w:rsidRPr="008F25CF" w:rsidRDefault="007B2FE3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0E9279D2" w14:textId="2260CE33" w:rsidR="00BE62F1" w:rsidRDefault="007B2FE3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SEPTEMBER 2027</w:t>
      </w:r>
    </w:p>
    <w:p w14:paraId="22B79E93" w14:textId="1551A5F4" w:rsidR="007B2FE3" w:rsidRDefault="007B2FE3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Driedaagse reis: </w:t>
      </w:r>
      <w:r w:rsidR="00231509">
        <w:rPr>
          <w:rStyle w:val="oypena"/>
          <w:rFonts w:ascii="Barlow" w:hAnsi="Barlow"/>
          <w:color w:val="000000"/>
          <w:sz w:val="20"/>
          <w:szCs w:val="20"/>
        </w:rPr>
        <w:t>‘</w:t>
      </w:r>
      <w:r>
        <w:rPr>
          <w:rStyle w:val="oypena"/>
          <w:rFonts w:ascii="Barlow" w:hAnsi="Barlow"/>
          <w:color w:val="000000"/>
          <w:sz w:val="20"/>
          <w:szCs w:val="20"/>
        </w:rPr>
        <w:t>Heuvelland en Ieper</w:t>
      </w:r>
      <w:r w:rsidR="00231509">
        <w:rPr>
          <w:rStyle w:val="oypena"/>
          <w:rFonts w:ascii="Barlow" w:hAnsi="Barlow"/>
          <w:color w:val="000000"/>
          <w:sz w:val="20"/>
          <w:szCs w:val="20"/>
        </w:rPr>
        <w:t>’</w:t>
      </w:r>
    </w:p>
    <w:p w14:paraId="0394B8CA" w14:textId="4DFF36CE" w:rsidR="0079296F" w:rsidRDefault="00231509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(</w:t>
      </w:r>
      <w:proofErr w:type="gramStart"/>
      <w:r>
        <w:rPr>
          <w:rStyle w:val="oypena"/>
          <w:rFonts w:ascii="Barlow" w:hAnsi="Barlow"/>
          <w:color w:val="000000"/>
          <w:sz w:val="20"/>
          <w:szCs w:val="20"/>
        </w:rPr>
        <w:t>in</w:t>
      </w:r>
      <w:proofErr w:type="gramEnd"/>
      <w:r>
        <w:rPr>
          <w:rStyle w:val="oypena"/>
          <w:rFonts w:ascii="Barlow" w:hAnsi="Barlow"/>
          <w:color w:val="000000"/>
          <w:sz w:val="20"/>
          <w:szCs w:val="20"/>
        </w:rPr>
        <w:t xml:space="preserve"> voorbereiding)</w:t>
      </w:r>
    </w:p>
    <w:p w14:paraId="3C355928" w14:textId="77777777" w:rsidR="00F434A5" w:rsidRDefault="00F434A5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color w:val="000000"/>
          <w:sz w:val="20"/>
          <w:szCs w:val="20"/>
        </w:rPr>
      </w:pPr>
    </w:p>
    <w:p w14:paraId="5383D4A1" w14:textId="674D74D7" w:rsidR="00C64176" w:rsidRPr="00CA3559" w:rsidRDefault="0079296F" w:rsidP="00231509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 xml:space="preserve"> </w:t>
      </w:r>
    </w:p>
    <w:p w14:paraId="1E23CE80" w14:textId="13AB8373" w:rsidR="00231509" w:rsidRPr="00CA3559" w:rsidRDefault="00B737ED" w:rsidP="00382F57">
      <w:pPr>
        <w:pStyle w:val="cvgsua"/>
        <w:spacing w:before="0" w:beforeAutospacing="0" w:after="0" w:afterAutospacing="0"/>
        <w:jc w:val="center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AANDACHT!!! </w:t>
      </w:r>
      <w:r w:rsidR="00752633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="0064510F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Pr="00813106">
        <w:rPr>
          <w:rStyle w:val="oypena"/>
          <w:rFonts w:ascii="Barlow" w:hAnsi="Barlow"/>
          <w:b/>
          <w:bCs/>
          <w:color w:val="000000"/>
        </w:rPr>
        <w:t xml:space="preserve">Lidmaatschap </w:t>
      </w:r>
      <w:r w:rsidRPr="00224322">
        <w:rPr>
          <w:rStyle w:val="oypena"/>
          <w:rFonts w:ascii="Barlow" w:hAnsi="Barlow"/>
          <w:b/>
          <w:bCs/>
          <w:color w:val="000000"/>
        </w:rPr>
        <w:t>2027 = € 40,00</w:t>
      </w:r>
    </w:p>
    <w:p w14:paraId="52D1E45A" w14:textId="105FC81C" w:rsidR="00F72499" w:rsidRDefault="0070275B" w:rsidP="00486C25">
      <w:pPr>
        <w:pStyle w:val="cvgsua"/>
        <w:spacing w:before="0" w:beforeAutospacing="0" w:after="0" w:afterAutospacing="0"/>
        <w:jc w:val="center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092CA0">
        <w:rPr>
          <w:rStyle w:val="oypena"/>
          <w:rFonts w:ascii="Barlow" w:hAnsi="Barlow"/>
          <w:b/>
          <w:bCs/>
          <w:color w:val="000000"/>
          <w:sz w:val="20"/>
          <w:szCs w:val="20"/>
        </w:rPr>
        <w:t>Hernieuwing lidmaatschap:</w:t>
      </w:r>
      <w:r w:rsidRPr="002A0D5C">
        <w:rPr>
          <w:rStyle w:val="oypena"/>
          <w:rFonts w:ascii="Barlow" w:hAnsi="Barlow"/>
          <w:color w:val="000000"/>
          <w:sz w:val="20"/>
          <w:szCs w:val="20"/>
        </w:rPr>
        <w:t xml:space="preserve"> na uitnodiging</w:t>
      </w:r>
    </w:p>
    <w:p w14:paraId="001916F7" w14:textId="06C26F97" w:rsidR="0064510F" w:rsidRPr="0064510F" w:rsidRDefault="0070275B" w:rsidP="00486C25">
      <w:pPr>
        <w:pStyle w:val="cvgsua"/>
        <w:spacing w:before="0" w:beforeAutospacing="0" w:after="0" w:afterAutospacing="0"/>
        <w:jc w:val="center"/>
        <w:rPr>
          <w:rStyle w:val="oypena"/>
          <w:rFonts w:ascii="Barlow" w:hAnsi="Barlow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Nieuw lid </w:t>
      </w:r>
      <w:r w:rsidRPr="002A0D5C">
        <w:rPr>
          <w:rStyle w:val="oypena"/>
          <w:rFonts w:ascii="Barlow" w:hAnsi="Barlow"/>
          <w:color w:val="000000"/>
          <w:sz w:val="20"/>
          <w:szCs w:val="20"/>
        </w:rPr>
        <w:t>via Website: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hyperlink r:id="rId13" w:history="1"/>
      <w:r w:rsidR="00231509">
        <w:rPr>
          <w:rFonts w:ascii="Barlow" w:hAnsi="Barlow"/>
          <w:sz w:val="20"/>
          <w:szCs w:val="20"/>
        </w:rPr>
        <w:t xml:space="preserve"> www.neosvzw.be/keerbergen</w:t>
      </w:r>
    </w:p>
    <w:p w14:paraId="72B05499" w14:textId="3C812BA9" w:rsidR="00AD16C1" w:rsidRDefault="00231509" w:rsidP="00AD16C1">
      <w:pPr>
        <w:pStyle w:val="cvgsua"/>
        <w:spacing w:before="0" w:beforeAutospacing="0" w:after="0" w:afterAutospacing="0"/>
        <w:jc w:val="center"/>
        <w:rPr>
          <w:rStyle w:val="oypena"/>
          <w:rFonts w:ascii="Barlow" w:hAnsi="Barlow"/>
          <w:sz w:val="20"/>
          <w:szCs w:val="20"/>
        </w:rPr>
      </w:pPr>
      <w:r>
        <w:rPr>
          <w:rStyle w:val="oypena"/>
          <w:rFonts w:ascii="Barlow" w:hAnsi="Barlow"/>
          <w:sz w:val="20"/>
          <w:szCs w:val="20"/>
        </w:rPr>
        <w:t>Betaling n</w:t>
      </w:r>
      <w:r w:rsidR="00486C25">
        <w:rPr>
          <w:rStyle w:val="oypena"/>
          <w:rFonts w:ascii="Barlow" w:hAnsi="Barlow"/>
          <w:sz w:val="20"/>
          <w:szCs w:val="20"/>
        </w:rPr>
        <w:t>a</w:t>
      </w:r>
      <w:r>
        <w:rPr>
          <w:rStyle w:val="oypena"/>
          <w:rFonts w:ascii="Barlow" w:hAnsi="Barlow"/>
          <w:sz w:val="20"/>
          <w:szCs w:val="20"/>
        </w:rPr>
        <w:t xml:space="preserve"> 01/09/2026 </w:t>
      </w:r>
      <w:r w:rsidR="003B5807">
        <w:rPr>
          <w:rStyle w:val="oypena"/>
          <w:rFonts w:ascii="Barlow" w:hAnsi="Barlow"/>
          <w:sz w:val="20"/>
          <w:szCs w:val="20"/>
        </w:rPr>
        <w:t xml:space="preserve"> </w:t>
      </w:r>
    </w:p>
    <w:p w14:paraId="49E631CA" w14:textId="58AD640D" w:rsidR="00E722C2" w:rsidRPr="00224322" w:rsidRDefault="0064510F" w:rsidP="001C4E03">
      <w:pPr>
        <w:pStyle w:val="cvgsua"/>
        <w:spacing w:before="0" w:beforeAutospacing="0" w:after="0" w:afterAutospacing="0"/>
        <w:jc w:val="center"/>
        <w:rPr>
          <w:rStyle w:val="oypena"/>
          <w:rFonts w:ascii="Barlow" w:hAnsi="Barlow"/>
        </w:rPr>
      </w:pPr>
      <w:r w:rsidRPr="00224322">
        <w:rPr>
          <w:rStyle w:val="oypena"/>
          <w:rFonts w:ascii="Barlow" w:hAnsi="Barlow"/>
        </w:rPr>
        <w:t>Bankrekening: BE16 0012 8937 0274</w:t>
      </w:r>
    </w:p>
    <w:sectPr w:rsidR="00E722C2" w:rsidRPr="00224322" w:rsidSect="001E2CE5">
      <w:footerReference w:type="default" r:id="rId14"/>
      <w:type w:val="continuous"/>
      <w:pgSz w:w="16838" w:h="11906" w:orient="landscape" w:code="9"/>
      <w:pgMar w:top="737" w:right="454" w:bottom="1021" w:left="454" w:header="709" w:footer="510" w:gutter="0"/>
      <w:cols w:num="3" w:space="65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B49FA" w14:textId="77777777" w:rsidR="00D23B0A" w:rsidRDefault="00D23B0A" w:rsidP="009F2BB0">
      <w:pPr>
        <w:spacing w:after="0" w:line="240" w:lineRule="auto"/>
      </w:pPr>
      <w:r>
        <w:separator/>
      </w:r>
    </w:p>
  </w:endnote>
  <w:endnote w:type="continuationSeparator" w:id="0">
    <w:p w14:paraId="4A96A326" w14:textId="77777777" w:rsidR="00D23B0A" w:rsidRDefault="00D23B0A" w:rsidP="009F2BB0">
      <w:pPr>
        <w:spacing w:after="0" w:line="240" w:lineRule="auto"/>
      </w:pPr>
      <w:r>
        <w:continuationSeparator/>
      </w:r>
    </w:p>
  </w:endnote>
  <w:endnote w:type="continuationNotice" w:id="1">
    <w:p w14:paraId="150A06A7" w14:textId="77777777" w:rsidR="00D23B0A" w:rsidRDefault="00D23B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Barlow ExtraBold">
    <w:charset w:val="00"/>
    <w:family w:val="auto"/>
    <w:pitch w:val="variable"/>
    <w:sig w:usb0="20000007" w:usb1="00000000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310F" w14:textId="2A2D8532" w:rsidR="00FC4085" w:rsidRPr="00B737ED" w:rsidRDefault="00FC4085" w:rsidP="00FC4085">
    <w:pPr>
      <w:pStyle w:val="Voettekst"/>
      <w:jc w:val="center"/>
      <w:rPr>
        <w:b/>
        <w:bCs/>
        <w:color w:val="4472C4" w:themeColor="accent1"/>
      </w:rPr>
    </w:pPr>
    <w:r w:rsidRPr="00C55EE2">
      <w:rPr>
        <w:rFonts w:ascii="Barlow" w:hAnsi="Barlow"/>
        <w:b/>
        <w:bCs/>
        <w:color w:val="7F7F7F" w:themeColor="text1" w:themeTint="80"/>
        <w:sz w:val="16"/>
        <w:szCs w:val="16"/>
      </w:rPr>
      <w:t>Dit programma is onder voorbehoud. Bijkomende activiteiten en/of wijzigingen worden aangekondigd via onze nieuwsbrief</w:t>
    </w:r>
    <w:r w:rsidR="00B737ED">
      <w:rPr>
        <w:rFonts w:ascii="Barlow" w:hAnsi="Barlow"/>
        <w:b/>
        <w:bCs/>
        <w:color w:val="7F7F7F" w:themeColor="text1" w:themeTint="80"/>
        <w:sz w:val="16"/>
        <w:szCs w:val="16"/>
      </w:rPr>
      <w:t xml:space="preserve"> en onze </w:t>
    </w:r>
    <w:proofErr w:type="gramStart"/>
    <w:r w:rsidR="00B737ED">
      <w:rPr>
        <w:rFonts w:ascii="Barlow" w:hAnsi="Barlow"/>
        <w:b/>
        <w:bCs/>
        <w:color w:val="7F7F7F" w:themeColor="text1" w:themeTint="80"/>
        <w:sz w:val="16"/>
        <w:szCs w:val="16"/>
      </w:rPr>
      <w:t xml:space="preserve">website:  </w:t>
    </w:r>
    <w:r w:rsidR="00B737ED" w:rsidRPr="00B737ED">
      <w:rPr>
        <w:rFonts w:ascii="Barlow" w:hAnsi="Barlow"/>
        <w:b/>
        <w:bCs/>
        <w:color w:val="4472C4" w:themeColor="accent1"/>
        <w:sz w:val="16"/>
        <w:szCs w:val="16"/>
      </w:rPr>
      <w:t>www.neosvzw.be/keerbergen</w:t>
    </w:r>
    <w:proofErr w:type="gramEnd"/>
  </w:p>
  <w:p w14:paraId="3F5E0024" w14:textId="199D9142" w:rsidR="00FC4085" w:rsidRPr="00B737ED" w:rsidRDefault="00B737ED" w:rsidP="00FC4085">
    <w:pPr>
      <w:pStyle w:val="Voettekst"/>
      <w:jc w:val="center"/>
      <w:rPr>
        <w:rFonts w:ascii="Barlow" w:hAnsi="Barlow"/>
        <w:b/>
        <w:bCs/>
        <w:color w:val="7F7F7F" w:themeColor="text1" w:themeTint="80"/>
        <w:sz w:val="20"/>
        <w:szCs w:val="20"/>
      </w:rPr>
    </w:pPr>
    <w:r w:rsidRPr="00B737ED">
      <w:rPr>
        <w:rFonts w:ascii="Barlow" w:hAnsi="Barlow"/>
        <w:b/>
        <w:bCs/>
        <w:color w:val="7F7F7F" w:themeColor="text1" w:themeTint="80"/>
        <w:sz w:val="20"/>
        <w:szCs w:val="20"/>
      </w:rPr>
      <w:t>Voordrachten om 14u in GC Den Bussel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424D" w14:textId="77777777" w:rsidR="00D23B0A" w:rsidRDefault="00D23B0A" w:rsidP="009F2BB0">
      <w:pPr>
        <w:spacing w:after="0" w:line="240" w:lineRule="auto"/>
      </w:pPr>
      <w:r>
        <w:separator/>
      </w:r>
    </w:p>
  </w:footnote>
  <w:footnote w:type="continuationSeparator" w:id="0">
    <w:p w14:paraId="0B43023F" w14:textId="77777777" w:rsidR="00D23B0A" w:rsidRDefault="00D23B0A" w:rsidP="009F2BB0">
      <w:pPr>
        <w:spacing w:after="0" w:line="240" w:lineRule="auto"/>
      </w:pPr>
      <w:r>
        <w:continuationSeparator/>
      </w:r>
    </w:p>
  </w:footnote>
  <w:footnote w:type="continuationNotice" w:id="1">
    <w:p w14:paraId="089D3295" w14:textId="77777777" w:rsidR="00D23B0A" w:rsidRDefault="00D23B0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E4"/>
    <w:rsid w:val="00004156"/>
    <w:rsid w:val="00007BF9"/>
    <w:rsid w:val="0001211D"/>
    <w:rsid w:val="00017697"/>
    <w:rsid w:val="00021850"/>
    <w:rsid w:val="0002686F"/>
    <w:rsid w:val="0003466D"/>
    <w:rsid w:val="00034D97"/>
    <w:rsid w:val="0005319A"/>
    <w:rsid w:val="000536EC"/>
    <w:rsid w:val="00056050"/>
    <w:rsid w:val="0006128E"/>
    <w:rsid w:val="00061A02"/>
    <w:rsid w:val="00064944"/>
    <w:rsid w:val="00064B5D"/>
    <w:rsid w:val="00065598"/>
    <w:rsid w:val="00066328"/>
    <w:rsid w:val="00074850"/>
    <w:rsid w:val="00084AAB"/>
    <w:rsid w:val="00090B9C"/>
    <w:rsid w:val="000913AD"/>
    <w:rsid w:val="00092CA0"/>
    <w:rsid w:val="000B1DC9"/>
    <w:rsid w:val="000B24DE"/>
    <w:rsid w:val="000B2931"/>
    <w:rsid w:val="000C33E2"/>
    <w:rsid w:val="000D17BA"/>
    <w:rsid w:val="000D72D2"/>
    <w:rsid w:val="000E0F82"/>
    <w:rsid w:val="000E416F"/>
    <w:rsid w:val="000F187F"/>
    <w:rsid w:val="000F38E0"/>
    <w:rsid w:val="000F588B"/>
    <w:rsid w:val="001003AA"/>
    <w:rsid w:val="00102259"/>
    <w:rsid w:val="001039E2"/>
    <w:rsid w:val="0010794F"/>
    <w:rsid w:val="0013136E"/>
    <w:rsid w:val="0014099C"/>
    <w:rsid w:val="001434F7"/>
    <w:rsid w:val="00143C17"/>
    <w:rsid w:val="00144212"/>
    <w:rsid w:val="00164C84"/>
    <w:rsid w:val="001717EE"/>
    <w:rsid w:val="00173DFE"/>
    <w:rsid w:val="00183A8D"/>
    <w:rsid w:val="00196561"/>
    <w:rsid w:val="00196CF7"/>
    <w:rsid w:val="001A445B"/>
    <w:rsid w:val="001B38CD"/>
    <w:rsid w:val="001C4E03"/>
    <w:rsid w:val="001E1243"/>
    <w:rsid w:val="001E2CE5"/>
    <w:rsid w:val="001E5B70"/>
    <w:rsid w:val="001E5F46"/>
    <w:rsid w:val="001E7FB7"/>
    <w:rsid w:val="001F472E"/>
    <w:rsid w:val="00200F66"/>
    <w:rsid w:val="002021E2"/>
    <w:rsid w:val="002062B6"/>
    <w:rsid w:val="00212EB0"/>
    <w:rsid w:val="00213C9D"/>
    <w:rsid w:val="00217469"/>
    <w:rsid w:val="00224322"/>
    <w:rsid w:val="00231509"/>
    <w:rsid w:val="0023397A"/>
    <w:rsid w:val="00250EC4"/>
    <w:rsid w:val="00252991"/>
    <w:rsid w:val="00253DDA"/>
    <w:rsid w:val="00254740"/>
    <w:rsid w:val="002560B7"/>
    <w:rsid w:val="002614C3"/>
    <w:rsid w:val="0026385A"/>
    <w:rsid w:val="0026738B"/>
    <w:rsid w:val="002765B9"/>
    <w:rsid w:val="00276D3E"/>
    <w:rsid w:val="0028004E"/>
    <w:rsid w:val="002846AB"/>
    <w:rsid w:val="00287485"/>
    <w:rsid w:val="00290C6F"/>
    <w:rsid w:val="002928E2"/>
    <w:rsid w:val="00294014"/>
    <w:rsid w:val="002A0D5C"/>
    <w:rsid w:val="002A176F"/>
    <w:rsid w:val="002A62E3"/>
    <w:rsid w:val="002B14FB"/>
    <w:rsid w:val="002B4236"/>
    <w:rsid w:val="002B6CC8"/>
    <w:rsid w:val="002C1C23"/>
    <w:rsid w:val="002C239A"/>
    <w:rsid w:val="002C2F01"/>
    <w:rsid w:val="002C5DC9"/>
    <w:rsid w:val="002D0ADF"/>
    <w:rsid w:val="002E02AC"/>
    <w:rsid w:val="002E3BB5"/>
    <w:rsid w:val="002E446A"/>
    <w:rsid w:val="002E5FA5"/>
    <w:rsid w:val="002F1B88"/>
    <w:rsid w:val="002F2C9C"/>
    <w:rsid w:val="002F6A06"/>
    <w:rsid w:val="002F6FCD"/>
    <w:rsid w:val="00304D30"/>
    <w:rsid w:val="00305A80"/>
    <w:rsid w:val="00306CD1"/>
    <w:rsid w:val="00307686"/>
    <w:rsid w:val="00313386"/>
    <w:rsid w:val="0031373A"/>
    <w:rsid w:val="003153A3"/>
    <w:rsid w:val="00317666"/>
    <w:rsid w:val="003212ED"/>
    <w:rsid w:val="00323791"/>
    <w:rsid w:val="00334E04"/>
    <w:rsid w:val="00336EFD"/>
    <w:rsid w:val="003444D1"/>
    <w:rsid w:val="00344665"/>
    <w:rsid w:val="00346381"/>
    <w:rsid w:val="00353317"/>
    <w:rsid w:val="0035437B"/>
    <w:rsid w:val="0035757D"/>
    <w:rsid w:val="00363FE4"/>
    <w:rsid w:val="0036514B"/>
    <w:rsid w:val="00367954"/>
    <w:rsid w:val="00377836"/>
    <w:rsid w:val="00382F57"/>
    <w:rsid w:val="0038310F"/>
    <w:rsid w:val="00384592"/>
    <w:rsid w:val="003848AE"/>
    <w:rsid w:val="0038526F"/>
    <w:rsid w:val="003A2524"/>
    <w:rsid w:val="003A714F"/>
    <w:rsid w:val="003B17B4"/>
    <w:rsid w:val="003B5807"/>
    <w:rsid w:val="003C4AED"/>
    <w:rsid w:val="003C665C"/>
    <w:rsid w:val="003C69AA"/>
    <w:rsid w:val="003C6D30"/>
    <w:rsid w:val="003D09A3"/>
    <w:rsid w:val="003D1673"/>
    <w:rsid w:val="003D2054"/>
    <w:rsid w:val="003D3D6B"/>
    <w:rsid w:val="003D6611"/>
    <w:rsid w:val="003F124A"/>
    <w:rsid w:val="003F5BC1"/>
    <w:rsid w:val="00400DA6"/>
    <w:rsid w:val="00403684"/>
    <w:rsid w:val="00406645"/>
    <w:rsid w:val="004079A4"/>
    <w:rsid w:val="004115D0"/>
    <w:rsid w:val="004118EC"/>
    <w:rsid w:val="004136A8"/>
    <w:rsid w:val="0041410E"/>
    <w:rsid w:val="00423EB7"/>
    <w:rsid w:val="004429C5"/>
    <w:rsid w:val="00454B19"/>
    <w:rsid w:val="00461AF6"/>
    <w:rsid w:val="00463C17"/>
    <w:rsid w:val="004700B3"/>
    <w:rsid w:val="00472067"/>
    <w:rsid w:val="004728FA"/>
    <w:rsid w:val="004736B3"/>
    <w:rsid w:val="0047471A"/>
    <w:rsid w:val="00477F77"/>
    <w:rsid w:val="004832D6"/>
    <w:rsid w:val="00486C25"/>
    <w:rsid w:val="00487E3B"/>
    <w:rsid w:val="00497AD7"/>
    <w:rsid w:val="004A056D"/>
    <w:rsid w:val="004A3AAD"/>
    <w:rsid w:val="004B7E61"/>
    <w:rsid w:val="004C0892"/>
    <w:rsid w:val="004C17E4"/>
    <w:rsid w:val="004C4387"/>
    <w:rsid w:val="004C5045"/>
    <w:rsid w:val="004C7AD8"/>
    <w:rsid w:val="004D2B9B"/>
    <w:rsid w:val="004D545C"/>
    <w:rsid w:val="004E2E52"/>
    <w:rsid w:val="004E497E"/>
    <w:rsid w:val="004F0D1D"/>
    <w:rsid w:val="004F36C9"/>
    <w:rsid w:val="004F51E4"/>
    <w:rsid w:val="004F5246"/>
    <w:rsid w:val="00503DAF"/>
    <w:rsid w:val="00521A0F"/>
    <w:rsid w:val="00526493"/>
    <w:rsid w:val="00532EFB"/>
    <w:rsid w:val="00534C2A"/>
    <w:rsid w:val="00537873"/>
    <w:rsid w:val="00537C30"/>
    <w:rsid w:val="00547D95"/>
    <w:rsid w:val="005559C4"/>
    <w:rsid w:val="00555AF1"/>
    <w:rsid w:val="00556A3D"/>
    <w:rsid w:val="00556D0C"/>
    <w:rsid w:val="00561B1F"/>
    <w:rsid w:val="00574B0F"/>
    <w:rsid w:val="005813AF"/>
    <w:rsid w:val="00583B24"/>
    <w:rsid w:val="005912E8"/>
    <w:rsid w:val="005924E5"/>
    <w:rsid w:val="00594C9C"/>
    <w:rsid w:val="005A1B8D"/>
    <w:rsid w:val="005A3D31"/>
    <w:rsid w:val="005B7318"/>
    <w:rsid w:val="005C33C5"/>
    <w:rsid w:val="005C5ADC"/>
    <w:rsid w:val="005C7EA8"/>
    <w:rsid w:val="005D2FBB"/>
    <w:rsid w:val="005E77CE"/>
    <w:rsid w:val="005E7C54"/>
    <w:rsid w:val="005F222D"/>
    <w:rsid w:val="005F6653"/>
    <w:rsid w:val="0060587F"/>
    <w:rsid w:val="00605D2F"/>
    <w:rsid w:val="006105B9"/>
    <w:rsid w:val="00617E16"/>
    <w:rsid w:val="00637D7F"/>
    <w:rsid w:val="0064510F"/>
    <w:rsid w:val="00650BB4"/>
    <w:rsid w:val="00660132"/>
    <w:rsid w:val="006646D7"/>
    <w:rsid w:val="0067495A"/>
    <w:rsid w:val="00674CBD"/>
    <w:rsid w:val="00677A43"/>
    <w:rsid w:val="006856ED"/>
    <w:rsid w:val="0068657B"/>
    <w:rsid w:val="0069251D"/>
    <w:rsid w:val="00694330"/>
    <w:rsid w:val="006962AF"/>
    <w:rsid w:val="006A3CD8"/>
    <w:rsid w:val="006A4B73"/>
    <w:rsid w:val="006B4C99"/>
    <w:rsid w:val="006B5699"/>
    <w:rsid w:val="006C28BA"/>
    <w:rsid w:val="006C2ED3"/>
    <w:rsid w:val="006D7B1B"/>
    <w:rsid w:val="006E041E"/>
    <w:rsid w:val="006E2DFF"/>
    <w:rsid w:val="006F4ACE"/>
    <w:rsid w:val="006F50F9"/>
    <w:rsid w:val="0070275B"/>
    <w:rsid w:val="00705075"/>
    <w:rsid w:val="007054BB"/>
    <w:rsid w:val="007057DD"/>
    <w:rsid w:val="00706D3D"/>
    <w:rsid w:val="00712F0E"/>
    <w:rsid w:val="00721261"/>
    <w:rsid w:val="00721F9D"/>
    <w:rsid w:val="00732F6C"/>
    <w:rsid w:val="00744935"/>
    <w:rsid w:val="00752633"/>
    <w:rsid w:val="007528C7"/>
    <w:rsid w:val="00753822"/>
    <w:rsid w:val="00755390"/>
    <w:rsid w:val="007642CB"/>
    <w:rsid w:val="007713F5"/>
    <w:rsid w:val="007732A1"/>
    <w:rsid w:val="00784394"/>
    <w:rsid w:val="00784AA3"/>
    <w:rsid w:val="0078508B"/>
    <w:rsid w:val="00787351"/>
    <w:rsid w:val="00787F73"/>
    <w:rsid w:val="0079296F"/>
    <w:rsid w:val="00792C8D"/>
    <w:rsid w:val="007939A7"/>
    <w:rsid w:val="00795A74"/>
    <w:rsid w:val="0079651A"/>
    <w:rsid w:val="007A26A5"/>
    <w:rsid w:val="007A4BB7"/>
    <w:rsid w:val="007A6145"/>
    <w:rsid w:val="007B0250"/>
    <w:rsid w:val="007B2FE3"/>
    <w:rsid w:val="007B41E5"/>
    <w:rsid w:val="007B50C0"/>
    <w:rsid w:val="007D27EC"/>
    <w:rsid w:val="007D52E5"/>
    <w:rsid w:val="007D5A33"/>
    <w:rsid w:val="007E0B3D"/>
    <w:rsid w:val="007E64F7"/>
    <w:rsid w:val="00811810"/>
    <w:rsid w:val="00812DC5"/>
    <w:rsid w:val="00813106"/>
    <w:rsid w:val="00824C2B"/>
    <w:rsid w:val="00825D56"/>
    <w:rsid w:val="00827C82"/>
    <w:rsid w:val="008336C3"/>
    <w:rsid w:val="008369F4"/>
    <w:rsid w:val="00860500"/>
    <w:rsid w:val="0086359D"/>
    <w:rsid w:val="00873B94"/>
    <w:rsid w:val="00875BFE"/>
    <w:rsid w:val="00890171"/>
    <w:rsid w:val="008A177F"/>
    <w:rsid w:val="008A1BC5"/>
    <w:rsid w:val="008A4763"/>
    <w:rsid w:val="008A70D4"/>
    <w:rsid w:val="008B6415"/>
    <w:rsid w:val="008B6E9E"/>
    <w:rsid w:val="008B747C"/>
    <w:rsid w:val="008C30D1"/>
    <w:rsid w:val="008C3C8F"/>
    <w:rsid w:val="008E1F85"/>
    <w:rsid w:val="008F25CF"/>
    <w:rsid w:val="008F50C0"/>
    <w:rsid w:val="00902621"/>
    <w:rsid w:val="009032F8"/>
    <w:rsid w:val="00911F0B"/>
    <w:rsid w:val="00915814"/>
    <w:rsid w:val="00916718"/>
    <w:rsid w:val="009216A0"/>
    <w:rsid w:val="0092501F"/>
    <w:rsid w:val="00927EB8"/>
    <w:rsid w:val="00931F0B"/>
    <w:rsid w:val="009352DA"/>
    <w:rsid w:val="00942E26"/>
    <w:rsid w:val="0096065D"/>
    <w:rsid w:val="00962674"/>
    <w:rsid w:val="009628FC"/>
    <w:rsid w:val="00967C1F"/>
    <w:rsid w:val="0097055F"/>
    <w:rsid w:val="00971B95"/>
    <w:rsid w:val="00977572"/>
    <w:rsid w:val="0098280D"/>
    <w:rsid w:val="0098346D"/>
    <w:rsid w:val="0099178B"/>
    <w:rsid w:val="00994ACF"/>
    <w:rsid w:val="00994B2F"/>
    <w:rsid w:val="009971F1"/>
    <w:rsid w:val="009A21F1"/>
    <w:rsid w:val="009B0003"/>
    <w:rsid w:val="009B00E8"/>
    <w:rsid w:val="009B7563"/>
    <w:rsid w:val="009B7A46"/>
    <w:rsid w:val="009C4CB8"/>
    <w:rsid w:val="009C4D5D"/>
    <w:rsid w:val="009D16E3"/>
    <w:rsid w:val="009D21F3"/>
    <w:rsid w:val="009D222E"/>
    <w:rsid w:val="009D2BD7"/>
    <w:rsid w:val="009D3C93"/>
    <w:rsid w:val="009D7091"/>
    <w:rsid w:val="009E2029"/>
    <w:rsid w:val="009E43E9"/>
    <w:rsid w:val="009E4710"/>
    <w:rsid w:val="009E5009"/>
    <w:rsid w:val="009F2BB0"/>
    <w:rsid w:val="00A1041A"/>
    <w:rsid w:val="00A1238A"/>
    <w:rsid w:val="00A13BD6"/>
    <w:rsid w:val="00A30E8C"/>
    <w:rsid w:val="00A35D6D"/>
    <w:rsid w:val="00A35F52"/>
    <w:rsid w:val="00A37E6C"/>
    <w:rsid w:val="00A42F5D"/>
    <w:rsid w:val="00A445A2"/>
    <w:rsid w:val="00A44B2D"/>
    <w:rsid w:val="00A466A1"/>
    <w:rsid w:val="00A51FAF"/>
    <w:rsid w:val="00A60DE0"/>
    <w:rsid w:val="00A61531"/>
    <w:rsid w:val="00A662EF"/>
    <w:rsid w:val="00A66742"/>
    <w:rsid w:val="00A7468C"/>
    <w:rsid w:val="00A910D0"/>
    <w:rsid w:val="00A9229E"/>
    <w:rsid w:val="00AA7207"/>
    <w:rsid w:val="00AB089C"/>
    <w:rsid w:val="00AB52A0"/>
    <w:rsid w:val="00AB7B15"/>
    <w:rsid w:val="00AB7CCA"/>
    <w:rsid w:val="00AC29DA"/>
    <w:rsid w:val="00AC3EEC"/>
    <w:rsid w:val="00AC6D38"/>
    <w:rsid w:val="00AC6F95"/>
    <w:rsid w:val="00AD16C1"/>
    <w:rsid w:val="00AD1C1C"/>
    <w:rsid w:val="00AD49BE"/>
    <w:rsid w:val="00AF2318"/>
    <w:rsid w:val="00B01834"/>
    <w:rsid w:val="00B01CF6"/>
    <w:rsid w:val="00B04372"/>
    <w:rsid w:val="00B05E38"/>
    <w:rsid w:val="00B06933"/>
    <w:rsid w:val="00B205CB"/>
    <w:rsid w:val="00B32374"/>
    <w:rsid w:val="00B33395"/>
    <w:rsid w:val="00B34709"/>
    <w:rsid w:val="00B4507F"/>
    <w:rsid w:val="00B470E3"/>
    <w:rsid w:val="00B54B00"/>
    <w:rsid w:val="00B55EF4"/>
    <w:rsid w:val="00B66FD1"/>
    <w:rsid w:val="00B737ED"/>
    <w:rsid w:val="00B76B1F"/>
    <w:rsid w:val="00B85408"/>
    <w:rsid w:val="00B87D46"/>
    <w:rsid w:val="00BA44EE"/>
    <w:rsid w:val="00BA4D4F"/>
    <w:rsid w:val="00BA5888"/>
    <w:rsid w:val="00BA7184"/>
    <w:rsid w:val="00BB209C"/>
    <w:rsid w:val="00BB520A"/>
    <w:rsid w:val="00BB721A"/>
    <w:rsid w:val="00BC2F3E"/>
    <w:rsid w:val="00BC2F6A"/>
    <w:rsid w:val="00BC5396"/>
    <w:rsid w:val="00BC5E2E"/>
    <w:rsid w:val="00BC628B"/>
    <w:rsid w:val="00BD44AB"/>
    <w:rsid w:val="00BD5772"/>
    <w:rsid w:val="00BD6098"/>
    <w:rsid w:val="00BD6191"/>
    <w:rsid w:val="00BE1313"/>
    <w:rsid w:val="00BE4F96"/>
    <w:rsid w:val="00BE62F1"/>
    <w:rsid w:val="00BF4B1E"/>
    <w:rsid w:val="00BF5090"/>
    <w:rsid w:val="00C0424C"/>
    <w:rsid w:val="00C0570C"/>
    <w:rsid w:val="00C069D1"/>
    <w:rsid w:val="00C16583"/>
    <w:rsid w:val="00C26840"/>
    <w:rsid w:val="00C278CA"/>
    <w:rsid w:val="00C31F0C"/>
    <w:rsid w:val="00C44CC2"/>
    <w:rsid w:val="00C55EE2"/>
    <w:rsid w:val="00C64176"/>
    <w:rsid w:val="00C668D9"/>
    <w:rsid w:val="00C66C7C"/>
    <w:rsid w:val="00C76A59"/>
    <w:rsid w:val="00C76F5C"/>
    <w:rsid w:val="00C84603"/>
    <w:rsid w:val="00C85CC0"/>
    <w:rsid w:val="00C87D1C"/>
    <w:rsid w:val="00C945BB"/>
    <w:rsid w:val="00CA0FA8"/>
    <w:rsid w:val="00CA3559"/>
    <w:rsid w:val="00CA4DF2"/>
    <w:rsid w:val="00CA6376"/>
    <w:rsid w:val="00CB310D"/>
    <w:rsid w:val="00CB32AA"/>
    <w:rsid w:val="00CD2F4E"/>
    <w:rsid w:val="00CD6D30"/>
    <w:rsid w:val="00CD7E8B"/>
    <w:rsid w:val="00CE0B4B"/>
    <w:rsid w:val="00CE7158"/>
    <w:rsid w:val="00CF347D"/>
    <w:rsid w:val="00CF5614"/>
    <w:rsid w:val="00CF6CE9"/>
    <w:rsid w:val="00D004EA"/>
    <w:rsid w:val="00D04F74"/>
    <w:rsid w:val="00D07834"/>
    <w:rsid w:val="00D10C9E"/>
    <w:rsid w:val="00D10E6E"/>
    <w:rsid w:val="00D1738B"/>
    <w:rsid w:val="00D2112E"/>
    <w:rsid w:val="00D21E61"/>
    <w:rsid w:val="00D23B0A"/>
    <w:rsid w:val="00D30CD5"/>
    <w:rsid w:val="00D330F1"/>
    <w:rsid w:val="00D3334C"/>
    <w:rsid w:val="00D3743C"/>
    <w:rsid w:val="00D42090"/>
    <w:rsid w:val="00D51A9D"/>
    <w:rsid w:val="00D61A28"/>
    <w:rsid w:val="00D620DC"/>
    <w:rsid w:val="00D767A5"/>
    <w:rsid w:val="00D9405C"/>
    <w:rsid w:val="00D9665E"/>
    <w:rsid w:val="00DA0B6A"/>
    <w:rsid w:val="00DA7075"/>
    <w:rsid w:val="00DA75BB"/>
    <w:rsid w:val="00DB07AA"/>
    <w:rsid w:val="00DB1313"/>
    <w:rsid w:val="00DB3167"/>
    <w:rsid w:val="00DC29A5"/>
    <w:rsid w:val="00DC3F59"/>
    <w:rsid w:val="00DD154B"/>
    <w:rsid w:val="00DD5A5A"/>
    <w:rsid w:val="00DE1044"/>
    <w:rsid w:val="00DE675E"/>
    <w:rsid w:val="00DF3C88"/>
    <w:rsid w:val="00DF65FD"/>
    <w:rsid w:val="00DF72EF"/>
    <w:rsid w:val="00E01A87"/>
    <w:rsid w:val="00E02475"/>
    <w:rsid w:val="00E157B1"/>
    <w:rsid w:val="00E15994"/>
    <w:rsid w:val="00E16BD7"/>
    <w:rsid w:val="00E41368"/>
    <w:rsid w:val="00E41DEA"/>
    <w:rsid w:val="00E44C43"/>
    <w:rsid w:val="00E45FD0"/>
    <w:rsid w:val="00E5641B"/>
    <w:rsid w:val="00E654AA"/>
    <w:rsid w:val="00E66847"/>
    <w:rsid w:val="00E722C2"/>
    <w:rsid w:val="00E80AE7"/>
    <w:rsid w:val="00E81D75"/>
    <w:rsid w:val="00E82246"/>
    <w:rsid w:val="00E83364"/>
    <w:rsid w:val="00E94682"/>
    <w:rsid w:val="00E96CB9"/>
    <w:rsid w:val="00E97910"/>
    <w:rsid w:val="00EA382C"/>
    <w:rsid w:val="00EB0ACE"/>
    <w:rsid w:val="00EB2E7B"/>
    <w:rsid w:val="00EC3F5D"/>
    <w:rsid w:val="00EC6BFC"/>
    <w:rsid w:val="00EC6E92"/>
    <w:rsid w:val="00EE0E40"/>
    <w:rsid w:val="00EE1031"/>
    <w:rsid w:val="00EE47E4"/>
    <w:rsid w:val="00EE523B"/>
    <w:rsid w:val="00EF2EE7"/>
    <w:rsid w:val="00EF3104"/>
    <w:rsid w:val="00EF3CF1"/>
    <w:rsid w:val="00F0124C"/>
    <w:rsid w:val="00F01E99"/>
    <w:rsid w:val="00F1134E"/>
    <w:rsid w:val="00F30BC8"/>
    <w:rsid w:val="00F30D6F"/>
    <w:rsid w:val="00F35C13"/>
    <w:rsid w:val="00F434A5"/>
    <w:rsid w:val="00F4574B"/>
    <w:rsid w:val="00F45810"/>
    <w:rsid w:val="00F45FEF"/>
    <w:rsid w:val="00F46207"/>
    <w:rsid w:val="00F46BF0"/>
    <w:rsid w:val="00F54B45"/>
    <w:rsid w:val="00F603CD"/>
    <w:rsid w:val="00F6163B"/>
    <w:rsid w:val="00F628DD"/>
    <w:rsid w:val="00F72499"/>
    <w:rsid w:val="00F769AB"/>
    <w:rsid w:val="00F86444"/>
    <w:rsid w:val="00F94DFC"/>
    <w:rsid w:val="00F958D2"/>
    <w:rsid w:val="00FA238E"/>
    <w:rsid w:val="00FA409B"/>
    <w:rsid w:val="00FA48B7"/>
    <w:rsid w:val="00FA653D"/>
    <w:rsid w:val="00FA7801"/>
    <w:rsid w:val="00FC1E39"/>
    <w:rsid w:val="00FC4085"/>
    <w:rsid w:val="00FC6310"/>
    <w:rsid w:val="00FD2F25"/>
    <w:rsid w:val="00FD5FC1"/>
    <w:rsid w:val="00FD665F"/>
    <w:rsid w:val="00FF0F5C"/>
    <w:rsid w:val="00FF3041"/>
    <w:rsid w:val="00FF50B4"/>
    <w:rsid w:val="00FF50B7"/>
    <w:rsid w:val="040EA38D"/>
    <w:rsid w:val="0C29E74D"/>
    <w:rsid w:val="0E0B8086"/>
    <w:rsid w:val="128EAE11"/>
    <w:rsid w:val="14E5C60F"/>
    <w:rsid w:val="16C05810"/>
    <w:rsid w:val="246E2D82"/>
    <w:rsid w:val="41180448"/>
    <w:rsid w:val="4F30CDE5"/>
    <w:rsid w:val="52549C7B"/>
    <w:rsid w:val="58B81407"/>
    <w:rsid w:val="5B16CEBC"/>
    <w:rsid w:val="5CAF71D0"/>
    <w:rsid w:val="621CBD5F"/>
    <w:rsid w:val="68D1B2C2"/>
    <w:rsid w:val="6A24C76F"/>
    <w:rsid w:val="6B8D5F54"/>
    <w:rsid w:val="740F71B4"/>
    <w:rsid w:val="779B536A"/>
    <w:rsid w:val="7E70B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01358"/>
  <w15:chartTrackingRefBased/>
  <w15:docId w15:val="{4B500F7B-7455-4321-AC3A-C25C0145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60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03C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03C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2BB0"/>
  </w:style>
  <w:style w:type="paragraph" w:styleId="Voettekst">
    <w:name w:val="footer"/>
    <w:basedOn w:val="Standaard"/>
    <w:link w:val="Voet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2BB0"/>
  </w:style>
  <w:style w:type="character" w:styleId="Zwaar">
    <w:name w:val="Strong"/>
    <w:basedOn w:val="Standaardalinea-lettertype"/>
    <w:uiPriority w:val="22"/>
    <w:qFormat/>
    <w:rsid w:val="005912E8"/>
    <w:rPr>
      <w:b/>
      <w:bCs/>
    </w:rPr>
  </w:style>
  <w:style w:type="paragraph" w:customStyle="1" w:styleId="cvgsua">
    <w:name w:val="cvgsua"/>
    <w:basedOn w:val="Standaard"/>
    <w:rsid w:val="00BE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oypena">
    <w:name w:val="oypena"/>
    <w:basedOn w:val="Standaardalinea-lettertype"/>
    <w:rsid w:val="00BE62F1"/>
  </w:style>
  <w:style w:type="table" w:styleId="Tabelraster">
    <w:name w:val="Table Grid"/>
    <w:basedOn w:val="Standaardtabel"/>
    <w:uiPriority w:val="39"/>
    <w:rsid w:val="00574B0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2315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eosvzw.be/keerbergen%20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eosvzw.be/keerberge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eosvzw.be/keerberge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.stragier\Downloads\Sjabloon%20jaarprogramma%202024-2025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461628CD65249AB2315F13E69A951" ma:contentTypeVersion="10" ma:contentTypeDescription="Een nieuw document maken." ma:contentTypeScope="" ma:versionID="6291e4e5e03275324f91f4bfd1e550b5">
  <xsd:schema xmlns:xsd="http://www.w3.org/2001/XMLSchema" xmlns:xs="http://www.w3.org/2001/XMLSchema" xmlns:p="http://schemas.microsoft.com/office/2006/metadata/properties" xmlns:ns2="e5d61a2b-9601-4f23-aec5-1a0db914291f" xmlns:ns3="009cbec4-b4f0-40e1-9d1f-5ef759fd4d3d" targetNamespace="http://schemas.microsoft.com/office/2006/metadata/properties" ma:root="true" ma:fieldsID="368c43e132aabb3a016a09ce1f12faf4" ns2:_="" ns3:_="">
    <xsd:import namespace="e5d61a2b-9601-4f23-aec5-1a0db914291f"/>
    <xsd:import namespace="009cbec4-b4f0-40e1-9d1f-5ef759fd4d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61a2b-9601-4f23-aec5-1a0db9142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da0827-84c9-485e-872c-7c94bf580f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cbec4-b4f0-40e1-9d1f-5ef759fd4d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19b08-4052-48eb-a7ed-ed426864adea}" ma:internalName="TaxCatchAll" ma:showField="CatchAllData" ma:web="009cbec4-b4f0-40e1-9d1f-5ef759fd4d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9cbec4-b4f0-40e1-9d1f-5ef759fd4d3d" xsi:nil="true"/>
    <lcf76f155ced4ddcb4097134ff3c332f xmlns="e5d61a2b-9601-4f23-aec5-1a0db91429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AC5E3C-0EC2-47A4-A010-D697769A1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61a2b-9601-4f23-aec5-1a0db914291f"/>
    <ds:schemaRef ds:uri="009cbec4-b4f0-40e1-9d1f-5ef759fd4d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D760B-4984-4B53-AF88-AD81381026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0F7404-A26F-4026-8ACD-49FE78E253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4C4D79-537F-4400-9315-906E01D7B523}">
  <ds:schemaRefs>
    <ds:schemaRef ds:uri="http://schemas.microsoft.com/office/2006/metadata/properties"/>
    <ds:schemaRef ds:uri="http://schemas.microsoft.com/office/infopath/2007/PartnerControls"/>
    <ds:schemaRef ds:uri="009cbec4-b4f0-40e1-9d1f-5ef759fd4d3d"/>
    <ds:schemaRef ds:uri="e5d61a2b-9601-4f23-aec5-1a0db91429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jaarprogramma 2024-2025</Template>
  <TotalTime>3</TotalTime>
  <Pages>2</Pages>
  <Words>397</Words>
  <Characters>2412</Characters>
  <Application>Microsoft Office Word</Application>
  <DocSecurity>0</DocSecurity>
  <Lines>134</Lines>
  <Paragraphs>104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Gysel</dc:creator>
  <cp:keywords/>
  <dc:description/>
  <cp:lastModifiedBy>Gerda Helsen</cp:lastModifiedBy>
  <cp:revision>2</cp:revision>
  <cp:lastPrinted>2026-04-13T12:33:00Z</cp:lastPrinted>
  <dcterms:created xsi:type="dcterms:W3CDTF">2026-08-01T06:49:00Z</dcterms:created>
  <dcterms:modified xsi:type="dcterms:W3CDTF">2026-08-01T06:49:00Z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0x010100563461628CD65249AB2315F13E69A951</vt:lpwstr>
  </property>
  <property fmtid="{D5CDD505-2E9C-101B-9397-08002B2CF9AE}" pid="3" name="MediaServiceImageTags">
    <vt:lpwstr/>
  </property>
</Properties>
</file>