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1D97" w14:textId="2674E2A7" w:rsidR="00CA3559" w:rsidRDefault="00155898">
      <w:r w:rsidRPr="004136A8">
        <w:rPr>
          <w:rFonts w:ascii="Barlow" w:hAnsi="Barlow"/>
          <w:noProof/>
          <w:sz w:val="18"/>
          <w:szCs w:val="18"/>
        </w:rPr>
        <w:drawing>
          <wp:anchor distT="0" distB="0" distL="114300" distR="114300" simplePos="0" relativeHeight="251658244" behindDoc="1" locked="0" layoutInCell="1" allowOverlap="1" wp14:anchorId="5A6F00DC" wp14:editId="1492EB34">
            <wp:simplePos x="0" y="0"/>
            <wp:positionH relativeFrom="column">
              <wp:posOffset>-481330</wp:posOffset>
            </wp:positionH>
            <wp:positionV relativeFrom="page">
              <wp:posOffset>-78105</wp:posOffset>
            </wp:positionV>
            <wp:extent cx="10677525" cy="7566660"/>
            <wp:effectExtent l="0" t="0" r="0" b="0"/>
            <wp:wrapNone/>
            <wp:docPr id="2011694225" name="Achtergrond sjabloon" descr="Afbeelding met tekst, schermopname, grafische vormgeving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94225" name="Achtergrond sjabloon" descr="Afbeelding met tekst, schermopname, grafische vormgeving, Graphic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56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1F1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34BCFF" wp14:editId="076C3980">
                <wp:simplePos x="0" y="0"/>
                <wp:positionH relativeFrom="column">
                  <wp:posOffset>7917180</wp:posOffset>
                </wp:positionH>
                <wp:positionV relativeFrom="paragraph">
                  <wp:posOffset>1699895</wp:posOffset>
                </wp:positionV>
                <wp:extent cx="1905000" cy="647700"/>
                <wp:effectExtent l="0" t="0" r="0" b="0"/>
                <wp:wrapNone/>
                <wp:docPr id="1731068747" name="Jaart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9CF64" w14:textId="3C326082" w:rsidR="00C0570C" w:rsidRPr="00F45810" w:rsidRDefault="00C0570C" w:rsidP="00F769AB">
                            <w:pPr>
                              <w:spacing w:after="0"/>
                              <w:jc w:val="right"/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F4581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202</w:t>
                            </w:r>
                            <w:r w:rsidR="00212EB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6</w:t>
                            </w:r>
                            <w:r w:rsidRPr="00F4581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-202</w:t>
                            </w:r>
                            <w:r w:rsidR="00212EB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34BCFF" id="_x0000_t202" coordsize="21600,21600" o:spt="202" path="m,l,21600r21600,l21600,xe">
                <v:stroke joinstyle="miter"/>
                <v:path gradientshapeok="t" o:connecttype="rect"/>
              </v:shapetype>
              <v:shape id="Jaartal" o:spid="_x0000_s1026" type="#_x0000_t202" style="position:absolute;margin-left:623.4pt;margin-top:133.85pt;width:150pt;height:51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" filled="f" stroked="f" strokeweight=".5pt">
                <v:textbox>
                  <w:txbxContent>
                    <w:p w14:paraId="6619CF64" w14:textId="3C326082" w:rsidR="00C0570C" w:rsidRPr="00F45810" w:rsidRDefault="00C0570C" w:rsidP="00F769AB">
                      <w:pPr>
                        <w:spacing w:after="0"/>
                        <w:jc w:val="right"/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</w:pPr>
                      <w:r w:rsidRPr="00F4581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202</w:t>
                      </w:r>
                      <w:r w:rsidR="00212EB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6</w:t>
                      </w:r>
                      <w:r w:rsidRPr="00F4581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-202</w:t>
                      </w:r>
                      <w:r w:rsidR="00212EB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971F1" w:rsidRPr="00784394">
        <w:rPr>
          <w:rFonts w:ascii="Barlow ExtraBold" w:hAnsi="Barlow ExtraBold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B8ED7AB" wp14:editId="34C06FF2">
                <wp:simplePos x="0" y="0"/>
                <wp:positionH relativeFrom="column">
                  <wp:posOffset>8069580</wp:posOffset>
                </wp:positionH>
                <wp:positionV relativeFrom="paragraph">
                  <wp:posOffset>711200</wp:posOffset>
                </wp:positionV>
                <wp:extent cx="1752600" cy="1404620"/>
                <wp:effectExtent l="0" t="0" r="0" b="1905"/>
                <wp:wrapSquare wrapText="bothSides"/>
                <wp:docPr id="391759109" name="Clubnaa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8C478" w14:textId="77777777" w:rsidR="00DF3C88" w:rsidRDefault="00784394" w:rsidP="007828AB">
                            <w:pPr>
                              <w:spacing w:after="0"/>
                              <w:jc w:val="center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r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N</w:t>
                            </w:r>
                            <w:r w:rsidR="00B205CB"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eos</w:t>
                            </w:r>
                          </w:p>
                          <w:p w14:paraId="563BBDC8" w14:textId="6AB250A9" w:rsidR="00784394" w:rsidRPr="007828AB" w:rsidRDefault="007828AB" w:rsidP="007828AB">
                            <w:pPr>
                              <w:spacing w:after="0"/>
                              <w:jc w:val="center"/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36"/>
                                <w:szCs w:val="36"/>
                              </w:rPr>
                            </w:pPr>
                            <w:r w:rsidRPr="007828AB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36"/>
                                <w:szCs w:val="36"/>
                              </w:rPr>
                              <w:t>VICHTE</w:t>
                            </w:r>
                          </w:p>
                          <w:p w14:paraId="6A6CCCA4" w14:textId="4EA6B2C0" w:rsidR="00B205CB" w:rsidRPr="00B205CB" w:rsidRDefault="00B205CB" w:rsidP="00346381">
                            <w:pPr>
                              <w:spacing w:after="0"/>
                              <w:jc w:val="right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r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presenteert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8ED7AB" id="Clubnaam" o:spid="_x0000_s1027" type="#_x0000_t202" style="position:absolute;margin-left:635.4pt;margin-top:56pt;width:138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" filled="f" stroked="f">
                <v:textbox style="mso-fit-shape-to-text:t">
                  <w:txbxContent>
                    <w:p w14:paraId="3A08C478" w14:textId="77777777" w:rsidR="00DF3C88" w:rsidRDefault="00784394" w:rsidP="007828AB">
                      <w:pPr>
                        <w:spacing w:after="0"/>
                        <w:jc w:val="center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r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N</w:t>
                      </w:r>
                      <w:r w:rsidR="00B205CB"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eos</w:t>
                      </w:r>
                    </w:p>
                    <w:p w14:paraId="563BBDC8" w14:textId="6AB250A9" w:rsidR="00784394" w:rsidRPr="007828AB" w:rsidRDefault="007828AB" w:rsidP="007828AB">
                      <w:pPr>
                        <w:spacing w:after="0"/>
                        <w:jc w:val="center"/>
                        <w:rPr>
                          <w:rFonts w:ascii="Barlow" w:hAnsi="Barlow"/>
                          <w:b/>
                          <w:bCs/>
                          <w:color w:val="615F5F"/>
                          <w:sz w:val="36"/>
                          <w:szCs w:val="36"/>
                        </w:rPr>
                      </w:pPr>
                      <w:r w:rsidRPr="007828AB">
                        <w:rPr>
                          <w:rFonts w:ascii="Barlow" w:hAnsi="Barlow"/>
                          <w:b/>
                          <w:bCs/>
                          <w:color w:val="615F5F"/>
                          <w:sz w:val="36"/>
                          <w:szCs w:val="36"/>
                        </w:rPr>
                        <w:t>VICHTE</w:t>
                      </w:r>
                    </w:p>
                    <w:p w14:paraId="6A6CCCA4" w14:textId="4EA6B2C0" w:rsidR="00B205CB" w:rsidRPr="00B205CB" w:rsidRDefault="00B205CB" w:rsidP="00346381">
                      <w:pPr>
                        <w:spacing w:after="0"/>
                        <w:jc w:val="right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r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presenteert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757D" w:rsidRPr="00F769AB">
        <w:rPr>
          <w:rFonts w:ascii="Barlow" w:hAnsi="Barlow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5F7FDF3" wp14:editId="2A8B15E7">
                <wp:simplePos x="0" y="0"/>
                <wp:positionH relativeFrom="margin">
                  <wp:posOffset>3735705</wp:posOffset>
                </wp:positionH>
                <wp:positionV relativeFrom="topMargin">
                  <wp:posOffset>1768475</wp:posOffset>
                </wp:positionV>
                <wp:extent cx="2667000" cy="1482725"/>
                <wp:effectExtent l="0" t="0" r="0" b="3810"/>
                <wp:wrapSquare wrapText="bothSides"/>
                <wp:docPr id="1384517046" name="Tekstvak club adr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82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63D94" w14:textId="4F19FC51" w:rsidR="00C0570C" w:rsidRPr="00F769AB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Neos </w:t>
                            </w:r>
                            <w:r w:rsidR="00AA1589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VICHTE</w:t>
                            </w:r>
                          </w:p>
                          <w:p w14:paraId="7A05133B" w14:textId="7A7F3861" w:rsidR="00C0570C" w:rsidRPr="00061A02" w:rsidRDefault="00AE06BE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Waregemstraat 15</w:t>
                            </w:r>
                          </w:p>
                          <w:p w14:paraId="2FBFAEAD" w14:textId="350919AC" w:rsidR="00C0570C" w:rsidRPr="00712F0E" w:rsidRDefault="00AE06BE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8570 Vichte</w:t>
                            </w:r>
                          </w:p>
                          <w:p w14:paraId="679D0095" w14:textId="77777777" w:rsidR="00C0570C" w:rsidRPr="00712F0E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1F9EC94B" w14:textId="31254C34" w:rsidR="002A62E3" w:rsidRPr="00212EB0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212EB0"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  <w:t xml:space="preserve">Tel: </w:t>
                            </w:r>
                            <w:r w:rsidR="00B76933"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  <w:t>0472 614 606</w:t>
                            </w:r>
                          </w:p>
                          <w:p w14:paraId="7442655F" w14:textId="184DC428" w:rsidR="00C0570C" w:rsidRPr="00212EB0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212EB0">
                              <w:rPr>
                                <w:rFonts w:ascii="Barlow" w:hAnsi="Barlow"/>
                                <w:sz w:val="18"/>
                                <w:szCs w:val="18"/>
                                <w:lang w:val="de-DE"/>
                              </w:rPr>
                              <w:t xml:space="preserve">E-mail: </w:t>
                            </w:r>
                            <w:r w:rsidR="00806B78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>Vichte</w:t>
                            </w:r>
                            <w:r w:rsidR="00712F0E" w:rsidRPr="00212EB0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  <w:lang w:val="de-DE"/>
                              </w:rPr>
                              <w:t xml:space="preserve">@neosclub.be </w:t>
                            </w:r>
                          </w:p>
                          <w:p w14:paraId="615CD3AA" w14:textId="77777777" w:rsidR="00890214" w:rsidRPr="00712F0E" w:rsidRDefault="00890214" w:rsidP="00890214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myriamneosvichte@telenet.be</w:t>
                            </w:r>
                          </w:p>
                          <w:p w14:paraId="3237F595" w14:textId="1056D9CB" w:rsidR="00C0570C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12F0E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Website: </w:t>
                            </w:r>
                            <w:hyperlink r:id="rId12" w:history="1">
                              <w:r w:rsidR="00155898" w:rsidRPr="001632E1">
                                <w:rPr>
                                  <w:rStyle w:val="Hyperlink"/>
                                  <w:rFonts w:ascii="Barlow" w:hAnsi="Barlow"/>
                                  <w:sz w:val="18"/>
                                  <w:szCs w:val="18"/>
                                </w:rPr>
                                <w:t>www.neosvzw.be/vichte</w:t>
                              </w:r>
                            </w:hyperlink>
                          </w:p>
                          <w:p w14:paraId="03AB8D05" w14:textId="42317DDE" w:rsidR="006E041E" w:rsidRPr="00212EB0" w:rsidRDefault="002A62E3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A61664">
                              <w:rPr>
                                <w:rFonts w:ascii="Barlow" w:hAnsi="Barlow"/>
                                <w:sz w:val="18"/>
                                <w:szCs w:val="18"/>
                                <w:highlight w:val="yellow"/>
                              </w:rPr>
                              <w:t>Rekeningnummer</w:t>
                            </w:r>
                            <w:r w:rsidR="006E041E" w:rsidRPr="00A61664">
                              <w:rPr>
                                <w:rFonts w:ascii="Barlow" w:hAnsi="Barlow"/>
                                <w:sz w:val="18"/>
                                <w:szCs w:val="18"/>
                                <w:highlight w:val="yellow"/>
                              </w:rPr>
                              <w:t>: BE</w:t>
                            </w:r>
                            <w:r w:rsidR="00303444" w:rsidRPr="00A61664">
                              <w:rPr>
                                <w:rFonts w:ascii="Barlow" w:hAnsi="Barlow"/>
                                <w:sz w:val="18"/>
                                <w:szCs w:val="18"/>
                                <w:highlight w:val="yellow"/>
                              </w:rPr>
                              <w:t>35 0020 3270 6637</w:t>
                            </w:r>
                          </w:p>
                          <w:p w14:paraId="452170F4" w14:textId="5AB2426F" w:rsidR="00B04372" w:rsidRPr="00712F0E" w:rsidRDefault="008B747C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061A02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Je kan ons ook volgen op Facebook en Instagram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7FDF3" id="Tekstvak club adres" o:spid="_x0000_s1028" type="#_x0000_t202" style="position:absolute;margin-left:294.15pt;margin-top:139.25pt;width:210pt;height:116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" filled="f" stroked="f">
                <v:textbox style="mso-fit-shape-to-text:t">
                  <w:txbxContent>
                    <w:p w14:paraId="14D63D94" w14:textId="4F19FC51" w:rsidR="00C0570C" w:rsidRPr="00F769AB" w:rsidRDefault="00C0570C" w:rsidP="00F603CD">
                      <w:pPr>
                        <w:spacing w:after="0"/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  <w:r w:rsidRPr="00F769AB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Neos </w:t>
                      </w:r>
                      <w:r w:rsidR="00AA1589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VICHTE</w:t>
                      </w:r>
                    </w:p>
                    <w:p w14:paraId="7A05133B" w14:textId="7A7F3861" w:rsidR="00C0570C" w:rsidRPr="00061A02" w:rsidRDefault="00AE06BE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sz w:val="18"/>
                          <w:szCs w:val="18"/>
                        </w:rPr>
                        <w:t>Waregemstraat 15</w:t>
                      </w:r>
                    </w:p>
                    <w:p w14:paraId="2FBFAEAD" w14:textId="350919AC" w:rsidR="00C0570C" w:rsidRPr="00712F0E" w:rsidRDefault="00AE06BE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sz w:val="18"/>
                          <w:szCs w:val="18"/>
                        </w:rPr>
                        <w:t>8570 Vichte</w:t>
                      </w:r>
                    </w:p>
                    <w:p w14:paraId="679D0095" w14:textId="77777777" w:rsidR="00C0570C" w:rsidRPr="00712F0E" w:rsidRDefault="00C0570C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1F9EC94B" w14:textId="31254C34" w:rsidR="002A62E3" w:rsidRPr="00212EB0" w:rsidRDefault="00C0570C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</w:pPr>
                      <w:r w:rsidRPr="00212EB0"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  <w:t xml:space="preserve">Tel: </w:t>
                      </w:r>
                      <w:r w:rsidR="00B76933"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  <w:t>0472 614 606</w:t>
                      </w:r>
                    </w:p>
                    <w:p w14:paraId="7442655F" w14:textId="184DC428" w:rsidR="00C0570C" w:rsidRPr="00212EB0" w:rsidRDefault="00C0570C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</w:pPr>
                      <w:r w:rsidRPr="00212EB0">
                        <w:rPr>
                          <w:rFonts w:ascii="Barlow" w:hAnsi="Barlow"/>
                          <w:sz w:val="18"/>
                          <w:szCs w:val="18"/>
                          <w:lang w:val="de-DE"/>
                        </w:rPr>
                        <w:t xml:space="preserve">E-mail: </w:t>
                      </w:r>
                      <w:r w:rsidR="00806B78">
                        <w:rPr>
                          <w:rFonts w:ascii="Barlow" w:hAnsi="Barlow"/>
                          <w:sz w:val="18"/>
                          <w:szCs w:val="18"/>
                          <w:u w:val="single"/>
                          <w:lang w:val="de-DE"/>
                        </w:rPr>
                        <w:t>Vichte</w:t>
                      </w:r>
                      <w:r w:rsidR="00712F0E" w:rsidRPr="00212EB0">
                        <w:rPr>
                          <w:rFonts w:ascii="Barlow" w:hAnsi="Barlow"/>
                          <w:sz w:val="18"/>
                          <w:szCs w:val="18"/>
                          <w:u w:val="single"/>
                          <w:lang w:val="de-DE"/>
                        </w:rPr>
                        <w:t xml:space="preserve">@neosclub.be </w:t>
                      </w:r>
                    </w:p>
                    <w:p w14:paraId="615CD3AA" w14:textId="77777777" w:rsidR="00890214" w:rsidRPr="00712F0E" w:rsidRDefault="00890214" w:rsidP="00890214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myriamneosvichte@telenet.be</w:t>
                      </w:r>
                    </w:p>
                    <w:p w14:paraId="3237F595" w14:textId="1056D9CB" w:rsidR="00C0570C" w:rsidRDefault="00C0570C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712F0E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Website: </w:t>
                      </w:r>
                      <w:hyperlink r:id="rId13" w:history="1">
                        <w:r w:rsidR="00155898" w:rsidRPr="001632E1">
                          <w:rPr>
                            <w:rStyle w:val="Hyperlink"/>
                            <w:rFonts w:ascii="Barlow" w:hAnsi="Barlow"/>
                            <w:sz w:val="18"/>
                            <w:szCs w:val="18"/>
                          </w:rPr>
                          <w:t>www.neosvzw.be/vichte</w:t>
                        </w:r>
                      </w:hyperlink>
                    </w:p>
                    <w:p w14:paraId="03AB8D05" w14:textId="42317DDE" w:rsidR="006E041E" w:rsidRPr="00212EB0" w:rsidRDefault="002A62E3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A61664">
                        <w:rPr>
                          <w:rFonts w:ascii="Barlow" w:hAnsi="Barlow"/>
                          <w:sz w:val="18"/>
                          <w:szCs w:val="18"/>
                          <w:highlight w:val="yellow"/>
                        </w:rPr>
                        <w:t>Rekeningnummer</w:t>
                      </w:r>
                      <w:r w:rsidR="006E041E" w:rsidRPr="00A61664">
                        <w:rPr>
                          <w:rFonts w:ascii="Barlow" w:hAnsi="Barlow"/>
                          <w:sz w:val="18"/>
                          <w:szCs w:val="18"/>
                          <w:highlight w:val="yellow"/>
                        </w:rPr>
                        <w:t>: BE</w:t>
                      </w:r>
                      <w:r w:rsidR="00303444" w:rsidRPr="00A61664">
                        <w:rPr>
                          <w:rFonts w:ascii="Barlow" w:hAnsi="Barlow"/>
                          <w:sz w:val="18"/>
                          <w:szCs w:val="18"/>
                          <w:highlight w:val="yellow"/>
                        </w:rPr>
                        <w:t>35 0020 3270 6637</w:t>
                      </w:r>
                    </w:p>
                    <w:p w14:paraId="452170F4" w14:textId="5AB2426F" w:rsidR="00B04372" w:rsidRPr="00712F0E" w:rsidRDefault="008B747C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061A02">
                        <w:rPr>
                          <w:rFonts w:ascii="Barlow" w:hAnsi="Barlow"/>
                          <w:sz w:val="18"/>
                          <w:szCs w:val="18"/>
                        </w:rPr>
                        <w:t>Je kan ons ook volgen op Facebook en Instagram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D222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06D0493" wp14:editId="7BD3F387">
                <wp:simplePos x="0" y="0"/>
                <wp:positionH relativeFrom="column">
                  <wp:posOffset>-27305</wp:posOffset>
                </wp:positionH>
                <wp:positionV relativeFrom="paragraph">
                  <wp:posOffset>782955</wp:posOffset>
                </wp:positionV>
                <wp:extent cx="2789555" cy="4236720"/>
                <wp:effectExtent l="0" t="0" r="0" b="0"/>
                <wp:wrapSquare wrapText="bothSides"/>
                <wp:docPr id="1592121609" name="Tekstvak bestuu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9555" cy="423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2E208" w14:textId="77777777" w:rsidR="000A5AF8" w:rsidRDefault="000A5AF8" w:rsidP="000A5AF8">
                            <w:pP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</w:p>
                          <w:p w14:paraId="6ECA7A1D" w14:textId="3D6C0A20" w:rsidR="000A5AF8" w:rsidRPr="00061A02" w:rsidRDefault="000A5AF8" w:rsidP="000A5AF8">
                            <w:pP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  <w:r w:rsidRPr="000A5AF8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1A02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Het bestuur van Neos </w:t>
                            </w:r>
                            <w: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VICHTE</w:t>
                            </w:r>
                          </w:p>
                          <w:p w14:paraId="68BB8D10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Voorzitter:</w:t>
                            </w:r>
                          </w:p>
                          <w:p w14:paraId="7E1F999E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Luc Van Kerrebroek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6 26 08 91</w:t>
                            </w:r>
                          </w:p>
                          <w:p w14:paraId="1D553770" w14:textId="77777777" w:rsidR="000A5AF8" w:rsidRPr="00FD45F7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D45F7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Luc.vankerrebroek@telenet.be</w:t>
                            </w:r>
                          </w:p>
                          <w:p w14:paraId="693C9309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53E1A7D2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Ondervoorzitter:</w:t>
                            </w:r>
                          </w:p>
                          <w:p w14:paraId="12EFFE2E" w14:textId="77777777" w:rsidR="000A5AF8" w:rsidRPr="00FD45F7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FD45F7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Jean-Pierre Vandenbroucke 0484 67 69 15</w:t>
                            </w:r>
                          </w:p>
                          <w:p w14:paraId="1BF6EADA" w14:textId="77777777" w:rsidR="000A5AF8" w:rsidRPr="00FD45F7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4" w:history="1">
                              <w:r w:rsidRPr="00FD45F7">
                                <w:rPr>
                                  <w:rStyle w:val="Hyperlink"/>
                                  <w:rFonts w:ascii="Barlow" w:hAnsi="Barlow"/>
                                  <w:color w:val="000000" w:themeColor="text1"/>
                                  <w:sz w:val="18"/>
                                  <w:szCs w:val="18"/>
                                </w:rPr>
                                <w:t>jeepeevee@yahoo.com</w:t>
                              </w:r>
                            </w:hyperlink>
                          </w:p>
                          <w:p w14:paraId="6A9C7340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EFE5816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Secretaris:</w:t>
                            </w:r>
                          </w:p>
                          <w:p w14:paraId="4E8604CE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Myriam Van Craeyenest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2 61 46 06</w:t>
                            </w:r>
                          </w:p>
                          <w:p w14:paraId="06733140" w14:textId="77777777" w:rsidR="000A5AF8" w:rsidRPr="00FD45F7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D45F7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myriamneosvichte@telenet.be</w:t>
                            </w:r>
                          </w:p>
                          <w:p w14:paraId="0C3512A2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6B189509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Penningmeester:</w:t>
                            </w:r>
                          </w:p>
                          <w:p w14:paraId="291A5F59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Marijke Parmentier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8 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33 28 29</w:t>
                            </w:r>
                          </w:p>
                          <w:p w14:paraId="73C8B484" w14:textId="77777777" w:rsidR="000A5AF8" w:rsidRPr="00FD45F7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D45F7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reypar@skynet.be</w:t>
                            </w:r>
                          </w:p>
                          <w:p w14:paraId="75C22E53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35782874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Bestuursleden:</w:t>
                            </w:r>
                          </w:p>
                          <w:p w14:paraId="5DB4BF2F" w14:textId="78ECD8D9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Marylien Baert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0495 2</w:t>
                            </w:r>
                            <w:r w:rsidR="003B114F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 35 16</w:t>
                            </w:r>
                          </w:p>
                          <w:p w14:paraId="7A174E21" w14:textId="77777777" w:rsidR="000A5AF8" w:rsidRPr="00985630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5" w:history="1">
                              <w:r w:rsidRPr="00985630">
                                <w:rPr>
                                  <w:rFonts w:ascii="Barlow" w:hAnsi="Barlow"/>
                                  <w:sz w:val="18"/>
                                  <w:szCs w:val="18"/>
                                  <w:u w:val="single"/>
                                </w:rPr>
                                <w:t>marylienbaert@hotmail.com</w:t>
                              </w:r>
                            </w:hyperlink>
                          </w:p>
                          <w:p w14:paraId="6B1D42F1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C9E1A99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Marc Reynaert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0475 83 24 44</w:t>
                            </w:r>
                          </w:p>
                          <w:p w14:paraId="386F53F2" w14:textId="77777777" w:rsidR="000A5AF8" w:rsidRPr="00985630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85630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Reyn</w:t>
                            </w:r>
                            <w:hyperlink r:id="rId16" w:history="1">
                              <w:r w:rsidRPr="00985630">
                                <w:rPr>
                                  <w:rFonts w:ascii="Barlow" w:hAnsi="Barlow"/>
                                  <w:sz w:val="18"/>
                                  <w:szCs w:val="18"/>
                                  <w:u w:val="single"/>
                                </w:rPr>
                                <w:t>aert.marc@telenet.be</w:t>
                              </w:r>
                            </w:hyperlink>
                          </w:p>
                          <w:p w14:paraId="21F44821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337FCBF7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Christine Nuttens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0497 03 10 58</w:t>
                            </w:r>
                          </w:p>
                          <w:p w14:paraId="48C0A27D" w14:textId="77777777" w:rsidR="000A5AF8" w:rsidRPr="00985630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85630"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  <w:t>Christine.nuttens@telenet.be</w:t>
                            </w:r>
                          </w:p>
                          <w:p w14:paraId="2126747F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B4FF2DE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 w:rsidRPr="00985630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Dorine Vandemaele</w:t>
                            </w:r>
                            <w:r w:rsidRPr="00985630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0478 29 65 24</w:t>
                            </w:r>
                          </w:p>
                          <w:p w14:paraId="25251A79" w14:textId="77777777" w:rsidR="000A5AF8" w:rsidRPr="00985630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7" w:history="1">
                              <w:r w:rsidRPr="00985630">
                                <w:rPr>
                                  <w:rFonts w:ascii="Barlow" w:hAnsi="Barlow"/>
                                  <w:sz w:val="18"/>
                                  <w:szCs w:val="18"/>
                                  <w:u w:val="single"/>
                                </w:rPr>
                                <w:t>Doortje.vandemaele@gmail.com</w:t>
                              </w:r>
                            </w:hyperlink>
                          </w:p>
                          <w:p w14:paraId="1B75560C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7F72C5C6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E.H. Willy Bonte – Proost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0473 21 56 36</w:t>
                            </w:r>
                          </w:p>
                          <w:p w14:paraId="711A3EB4" w14:textId="153E0B37" w:rsidR="000A5AF8" w:rsidRPr="00985630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85630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u w:val="single"/>
                              </w:rPr>
                              <w:t>Willy.bonte</w:t>
                            </w:r>
                            <w:r w:rsidR="005A2E0C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u w:val="single"/>
                              </w:rPr>
                              <w:t>1</w:t>
                            </w:r>
                            <w:r w:rsidRPr="00985630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  <w:u w:val="single"/>
                              </w:rPr>
                              <w:t>@telenet.be</w:t>
                            </w:r>
                          </w:p>
                          <w:p w14:paraId="16E4704F" w14:textId="77777777" w:rsidR="000A5AF8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4B55659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Webbeheerder:</w:t>
                            </w:r>
                          </w:p>
                          <w:p w14:paraId="4BBE7165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Christine Nuttens 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97 03 10 58</w:t>
                            </w:r>
                          </w:p>
                          <w:p w14:paraId="6410FA18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 w:rsidRPr="00DD089E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Myriam Van Craeyenest</w:t>
                            </w:r>
                            <w:r w:rsidRPr="00F769AB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  <w:t>0472 61 46 06</w:t>
                            </w:r>
                          </w:p>
                          <w:p w14:paraId="7A5752B7" w14:textId="77777777" w:rsidR="000A5AF8" w:rsidRPr="00F769AB" w:rsidRDefault="000A5AF8" w:rsidP="000A5AF8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5ABFA3C4" w14:textId="77777777" w:rsidR="00C0570C" w:rsidRPr="00F769A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4424A1B6" w14:textId="77777777" w:rsidR="00C0570C" w:rsidRPr="00F769A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F7B2D26" w14:textId="40A60DCB" w:rsidR="00C0570C" w:rsidRPr="00F769AB" w:rsidRDefault="00C0570C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D0493" id="Tekstvak bestuur" o:spid="_x0000_s1029" type="#_x0000_t202" style="position:absolute;margin-left:-2.15pt;margin-top:61.65pt;width:219.65pt;height:33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" filled="f" stroked="f" strokeweight=".5pt">
                <v:textbox style="mso-fit-shape-to-text:t">
                  <w:txbxContent>
                    <w:p w14:paraId="2302E208" w14:textId="77777777" w:rsidR="000A5AF8" w:rsidRDefault="000A5AF8" w:rsidP="000A5AF8">
                      <w:pP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</w:p>
                    <w:p w14:paraId="6ECA7A1D" w14:textId="3D6C0A20" w:rsidR="000A5AF8" w:rsidRPr="00061A02" w:rsidRDefault="000A5AF8" w:rsidP="000A5AF8">
                      <w:pP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  <w:r w:rsidRPr="000A5AF8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 </w:t>
                      </w:r>
                      <w:r w:rsidRPr="00061A02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Het bestuur van Neos </w:t>
                      </w:r>
                      <w: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VICHTE</w:t>
                      </w:r>
                    </w:p>
                    <w:p w14:paraId="68BB8D10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Voorzitter:</w:t>
                      </w:r>
                    </w:p>
                    <w:p w14:paraId="7E1F999E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Luc Van Kerrebroek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6 26 08 91</w:t>
                      </w:r>
                    </w:p>
                    <w:p w14:paraId="1D553770" w14:textId="77777777" w:rsidR="000A5AF8" w:rsidRPr="00FD45F7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FD45F7"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Luc.vankerrebroek@telenet.be</w:t>
                      </w:r>
                    </w:p>
                    <w:p w14:paraId="693C9309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53E1A7D2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Ondervoorzitter:</w:t>
                      </w:r>
                    </w:p>
                    <w:p w14:paraId="12EFFE2E" w14:textId="77777777" w:rsidR="000A5AF8" w:rsidRPr="00FD45F7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FD45F7">
                        <w:rPr>
                          <w:rFonts w:ascii="Barlow" w:hAnsi="Barlow"/>
                          <w:sz w:val="18"/>
                          <w:szCs w:val="18"/>
                        </w:rPr>
                        <w:t>Jean-Pierre Vandenbroucke 0484 67 69 15</w:t>
                      </w:r>
                    </w:p>
                    <w:p w14:paraId="1BF6EADA" w14:textId="77777777" w:rsidR="000A5AF8" w:rsidRPr="00FD45F7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color w:val="000000" w:themeColor="text1"/>
                          <w:sz w:val="18"/>
                          <w:szCs w:val="18"/>
                        </w:rPr>
                      </w:pPr>
                      <w:hyperlink r:id="rId18" w:history="1">
                        <w:r w:rsidRPr="00FD45F7">
                          <w:rPr>
                            <w:rStyle w:val="Hyperlink"/>
                            <w:rFonts w:ascii="Barlow" w:hAnsi="Barlow"/>
                            <w:color w:val="000000" w:themeColor="text1"/>
                            <w:sz w:val="18"/>
                            <w:szCs w:val="18"/>
                          </w:rPr>
                          <w:t>jeepeevee@yahoo.com</w:t>
                        </w:r>
                      </w:hyperlink>
                    </w:p>
                    <w:p w14:paraId="6A9C7340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EFE5816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Secretaris:</w:t>
                      </w:r>
                    </w:p>
                    <w:p w14:paraId="4E8604CE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Myriam Van Craeyenest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2 61 46 06</w:t>
                      </w:r>
                    </w:p>
                    <w:p w14:paraId="06733140" w14:textId="77777777" w:rsidR="000A5AF8" w:rsidRPr="00FD45F7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FD45F7"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myriamneosvichte@telenet.be</w:t>
                      </w:r>
                    </w:p>
                    <w:p w14:paraId="0C3512A2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6B189509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Penningmeester:</w:t>
                      </w:r>
                    </w:p>
                    <w:p w14:paraId="291A5F59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Marijke Parmentier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8 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33 28 29</w:t>
                      </w:r>
                    </w:p>
                    <w:p w14:paraId="73C8B484" w14:textId="77777777" w:rsidR="000A5AF8" w:rsidRPr="00FD45F7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FD45F7"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reypar@skynet.be</w:t>
                      </w:r>
                    </w:p>
                    <w:p w14:paraId="75C22E53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35782874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Bestuursleden:</w:t>
                      </w:r>
                    </w:p>
                    <w:p w14:paraId="5DB4BF2F" w14:textId="78ECD8D9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Marylien Baert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0495 2</w:t>
                      </w:r>
                      <w:r w:rsidR="003B114F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 35 16</w:t>
                      </w:r>
                    </w:p>
                    <w:p w14:paraId="7A174E21" w14:textId="77777777" w:rsidR="000A5AF8" w:rsidRPr="00985630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hyperlink r:id="rId19" w:history="1">
                        <w:r w:rsidRPr="00985630">
                          <w:rPr>
                            <w:rFonts w:ascii="Barlow" w:hAnsi="Barlow"/>
                            <w:sz w:val="18"/>
                            <w:szCs w:val="18"/>
                            <w:u w:val="single"/>
                          </w:rPr>
                          <w:t>marylienbaert@hotmail.com</w:t>
                        </w:r>
                      </w:hyperlink>
                    </w:p>
                    <w:p w14:paraId="6B1D42F1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</w:p>
                    <w:p w14:paraId="5C9E1A99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Marc Reynaert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0475 83 24 44</w:t>
                      </w:r>
                    </w:p>
                    <w:p w14:paraId="386F53F2" w14:textId="77777777" w:rsidR="000A5AF8" w:rsidRPr="00985630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985630"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Reyn</w:t>
                      </w:r>
                      <w:hyperlink r:id="rId20" w:history="1">
                        <w:r w:rsidRPr="00985630">
                          <w:rPr>
                            <w:rFonts w:ascii="Barlow" w:hAnsi="Barlow"/>
                            <w:sz w:val="18"/>
                            <w:szCs w:val="18"/>
                            <w:u w:val="single"/>
                          </w:rPr>
                          <w:t>aert.marc@telenet.be</w:t>
                        </w:r>
                      </w:hyperlink>
                    </w:p>
                    <w:p w14:paraId="21F44821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</w:p>
                    <w:p w14:paraId="337FCBF7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Christine Nuttens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0497 03 10 58</w:t>
                      </w:r>
                    </w:p>
                    <w:p w14:paraId="48C0A27D" w14:textId="77777777" w:rsidR="000A5AF8" w:rsidRPr="00985630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r w:rsidRPr="00985630"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  <w:t>Christine.nuttens@telenet.be</w:t>
                      </w:r>
                    </w:p>
                    <w:p w14:paraId="2126747F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</w:p>
                    <w:p w14:paraId="5B4FF2DE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 w:rsidRPr="00985630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Dorine Vandemaele</w:t>
                      </w:r>
                      <w:r w:rsidRPr="00985630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0478 29 65 24</w:t>
                      </w:r>
                    </w:p>
                    <w:p w14:paraId="25251A79" w14:textId="77777777" w:rsidR="000A5AF8" w:rsidRPr="00985630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  <w:u w:val="single"/>
                        </w:rPr>
                      </w:pPr>
                      <w:hyperlink r:id="rId21" w:history="1">
                        <w:r w:rsidRPr="00985630">
                          <w:rPr>
                            <w:rFonts w:ascii="Barlow" w:hAnsi="Barlow"/>
                            <w:sz w:val="18"/>
                            <w:szCs w:val="18"/>
                            <w:u w:val="single"/>
                          </w:rPr>
                          <w:t>Doortje.vandemaele@gmail.com</w:t>
                        </w:r>
                      </w:hyperlink>
                    </w:p>
                    <w:p w14:paraId="1B75560C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</w:p>
                    <w:p w14:paraId="7F72C5C6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E.H. Willy Bonte – Proost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0473 21 56 36</w:t>
                      </w:r>
                    </w:p>
                    <w:p w14:paraId="711A3EB4" w14:textId="153E0B37" w:rsidR="000A5AF8" w:rsidRPr="00985630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  <w:u w:val="single"/>
                        </w:rPr>
                      </w:pPr>
                      <w:r w:rsidRPr="00985630">
                        <w:rPr>
                          <w:rFonts w:ascii="Barlow" w:hAnsi="Barlow"/>
                          <w:noProof/>
                          <w:sz w:val="18"/>
                          <w:szCs w:val="18"/>
                          <w:u w:val="single"/>
                        </w:rPr>
                        <w:t>Willy.bonte</w:t>
                      </w:r>
                      <w:r w:rsidR="005A2E0C">
                        <w:rPr>
                          <w:rFonts w:ascii="Barlow" w:hAnsi="Barlow"/>
                          <w:noProof/>
                          <w:sz w:val="18"/>
                          <w:szCs w:val="18"/>
                          <w:u w:val="single"/>
                        </w:rPr>
                        <w:t>1</w:t>
                      </w:r>
                      <w:r w:rsidRPr="00985630">
                        <w:rPr>
                          <w:rFonts w:ascii="Barlow" w:hAnsi="Barlow"/>
                          <w:noProof/>
                          <w:sz w:val="18"/>
                          <w:szCs w:val="18"/>
                          <w:u w:val="single"/>
                        </w:rPr>
                        <w:t>@telenet.be</w:t>
                      </w:r>
                    </w:p>
                    <w:p w14:paraId="16E4704F" w14:textId="77777777" w:rsidR="000A5AF8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4B55659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Webbeheerder:</w:t>
                      </w:r>
                    </w:p>
                    <w:p w14:paraId="4BBE7165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Christine Nuttens 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97 03 10 58</w:t>
                      </w:r>
                    </w:p>
                    <w:p w14:paraId="6410FA18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 w:rsidRPr="00DD089E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Myriam Van Craeyenest</w:t>
                      </w:r>
                      <w:r w:rsidRPr="00F769AB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  <w:t>0472 61 46 06</w:t>
                      </w:r>
                    </w:p>
                    <w:p w14:paraId="7A5752B7" w14:textId="77777777" w:rsidR="000A5AF8" w:rsidRPr="00F769AB" w:rsidRDefault="000A5AF8" w:rsidP="000A5AF8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5ABFA3C4" w14:textId="77777777" w:rsidR="00C0570C" w:rsidRPr="00F769A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4424A1B6" w14:textId="77777777" w:rsidR="00C0570C" w:rsidRPr="00F769A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F7B2D26" w14:textId="40A60DCB" w:rsidR="00C0570C" w:rsidRPr="00F769AB" w:rsidRDefault="00C0570C" w:rsidP="00F769AB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A3559">
        <w:br w:type="page"/>
      </w:r>
    </w:p>
    <w:p w14:paraId="73AFD7DC" w14:textId="629FB02F" w:rsidR="000536EC" w:rsidRDefault="000536EC" w:rsidP="00CA3559">
      <w:pPr>
        <w:pBdr>
          <w:bottom w:val="single" w:sz="6" w:space="1" w:color="auto"/>
        </w:pBdr>
        <w:rPr>
          <w:rFonts w:ascii="Barlow" w:hAnsi="Barlow"/>
          <w:sz w:val="24"/>
          <w:szCs w:val="24"/>
        </w:rPr>
      </w:pPr>
      <w:r w:rsidRPr="009E2029">
        <w:rPr>
          <w:rFonts w:ascii="Barlow ExtraBold" w:hAnsi="Barlow ExtraBold"/>
          <w:sz w:val="28"/>
          <w:szCs w:val="28"/>
        </w:rPr>
        <w:lastRenderedPageBreak/>
        <w:t>JAARPROGRAMMA 20</w:t>
      </w:r>
      <w:r w:rsidR="00B56EE7">
        <w:rPr>
          <w:rFonts w:ascii="Barlow ExtraBold" w:hAnsi="Barlow ExtraBold"/>
          <w:sz w:val="28"/>
          <w:szCs w:val="28"/>
        </w:rPr>
        <w:t>26</w:t>
      </w:r>
      <w:r w:rsidRPr="009E2029">
        <w:rPr>
          <w:rFonts w:ascii="Barlow ExtraBold" w:hAnsi="Barlow ExtraBold"/>
          <w:sz w:val="28"/>
          <w:szCs w:val="28"/>
        </w:rPr>
        <w:t>-202</w:t>
      </w:r>
      <w:r w:rsidR="00B56EE7">
        <w:rPr>
          <w:rFonts w:ascii="Barlow ExtraBold" w:hAnsi="Barlow ExtraBold"/>
          <w:sz w:val="28"/>
          <w:szCs w:val="28"/>
        </w:rPr>
        <w:t>7</w:t>
      </w:r>
      <w:r w:rsidRPr="009E2029">
        <w:rPr>
          <w:rFonts w:ascii="Barlow ExtraBold" w:hAnsi="Barlow ExtraBold"/>
          <w:sz w:val="28"/>
          <w:szCs w:val="28"/>
        </w:rPr>
        <w:t xml:space="preserve"> </w:t>
      </w:r>
      <w:r w:rsidR="00CA3559">
        <w:rPr>
          <w:rFonts w:ascii="Barlow ExtraBold" w:hAnsi="Barlow ExtraBold"/>
          <w:sz w:val="28"/>
          <w:szCs w:val="28"/>
        </w:rPr>
        <w:br/>
      </w:r>
      <w:r w:rsidRPr="009E2029">
        <w:rPr>
          <w:rFonts w:ascii="Barlow" w:hAnsi="Barlow"/>
          <w:sz w:val="24"/>
          <w:szCs w:val="24"/>
        </w:rPr>
        <w:t xml:space="preserve">NEOS </w:t>
      </w:r>
      <w:r w:rsidR="00B56EE7">
        <w:rPr>
          <w:rFonts w:ascii="Barlow" w:hAnsi="Barlow"/>
          <w:sz w:val="24"/>
          <w:szCs w:val="24"/>
        </w:rPr>
        <w:t>VICHTE</w:t>
      </w:r>
      <w:r w:rsidR="004F5246">
        <w:rPr>
          <w:rFonts w:ascii="Barlow" w:hAnsi="Barlow"/>
          <w:sz w:val="24"/>
          <w:szCs w:val="24"/>
        </w:rPr>
        <w:t xml:space="preserve"> </w:t>
      </w:r>
    </w:p>
    <w:p w14:paraId="612311E6" w14:textId="783DDA75" w:rsidR="00BE62F1" w:rsidRPr="00CA3559" w:rsidRDefault="00BE62F1" w:rsidP="00971B95">
      <w:pPr>
        <w:pStyle w:val="cvgsua"/>
        <w:spacing w:before="0" w:beforeAutospacing="0" w:after="0" w:afterAutospacing="0"/>
        <w:rPr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SEPTEMBER</w:t>
      </w:r>
    </w:p>
    <w:p w14:paraId="24E899C6" w14:textId="1F18E0FB" w:rsidR="00B56EE7" w:rsidRDefault="00B56EE7" w:rsidP="006E2DFF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Di </w:t>
      </w:r>
      <w:r w:rsidR="00BE62F1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8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="00BE62F1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4u30</w:t>
      </w:r>
      <w:r w:rsidR="00F30D6F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Ledenvergadering in het Gemeentepunt : Compilatie 2025 – </w:t>
      </w:r>
    </w:p>
    <w:p w14:paraId="197283CB" w14:textId="1F7E4F39" w:rsidR="00BE62F1" w:rsidRPr="00CA3559" w:rsidRDefault="00B56EE7" w:rsidP="00B56EE7">
      <w:pPr>
        <w:pStyle w:val="cvgsua"/>
        <w:spacing w:before="0" w:beforeAutospacing="0" w:after="0" w:afterAutospacing="0"/>
        <w:ind w:left="1418" w:hanging="2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met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Animatie  “Tralalie”</w:t>
      </w:r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Pr="00B56EE7">
        <w:rPr>
          <w:rStyle w:val="oypena"/>
          <w:rFonts w:ascii="Barlow" w:hAnsi="Barlow"/>
          <w:color w:val="000000"/>
          <w:sz w:val="20"/>
          <w:szCs w:val="20"/>
        </w:rPr>
        <w:t>+ koffietafel</w:t>
      </w:r>
    </w:p>
    <w:p w14:paraId="3389E4B5" w14:textId="77777777" w:rsidR="00AE06BE" w:rsidRDefault="00AE06BE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7554B699" w14:textId="6B8CC033" w:rsidR="002F1B88" w:rsidRPr="00CA3559" w:rsidRDefault="00B56EE7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Ma 14-21.09</w:t>
      </w:r>
      <w:r w:rsidR="00DD154B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Meerdaagse reis </w:t>
      </w:r>
      <w:r w:rsidR="002B29D3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naar </w:t>
      </w:r>
      <w:r w:rsidR="00B76933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baai van </w:t>
      </w:r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>Napels</w:t>
      </w:r>
      <w:r w:rsidR="00B76933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+ kust Amalfi.</w:t>
      </w:r>
    </w:p>
    <w:p w14:paraId="1EDE2A2D" w14:textId="2DAECF18" w:rsidR="00BE62F1" w:rsidRPr="00CA3559" w:rsidRDefault="00BE62F1" w:rsidP="002F1B8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C04B4B9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OKTOBER</w:t>
      </w:r>
    </w:p>
    <w:p w14:paraId="2DF4231E" w14:textId="1BE04736" w:rsidR="002F1B88" w:rsidRPr="00CA3559" w:rsidRDefault="00B56EE7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20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4u30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Ledenvergadering in</w:t>
      </w:r>
      <w:r w:rsidR="00095268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het Gemeentepunt: </w:t>
      </w:r>
      <w:r w:rsidRPr="00AA1589">
        <w:rPr>
          <w:rStyle w:val="oypena"/>
          <w:rFonts w:ascii="Barlow" w:hAnsi="Barlow"/>
          <w:color w:val="000000"/>
          <w:sz w:val="20"/>
          <w:szCs w:val="20"/>
        </w:rPr>
        <w:t>spreker VRT-</w:t>
      </w:r>
      <w:r w:rsidR="000C2E86">
        <w:rPr>
          <w:rStyle w:val="oypena"/>
          <w:rFonts w:ascii="Barlow" w:hAnsi="Barlow"/>
          <w:color w:val="000000"/>
          <w:sz w:val="20"/>
          <w:szCs w:val="20"/>
        </w:rPr>
        <w:t>journalist</w:t>
      </w:r>
      <w:r w:rsidRPr="00AA1589">
        <w:rPr>
          <w:rStyle w:val="oypena"/>
          <w:rFonts w:ascii="Barlow" w:hAnsi="Barlow"/>
          <w:color w:val="000000"/>
          <w:sz w:val="20"/>
          <w:szCs w:val="20"/>
        </w:rPr>
        <w:t xml:space="preserve"> Steven Decraene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 + koffietafel</w:t>
      </w:r>
    </w:p>
    <w:p w14:paraId="0FF1FB56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5143CFFB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NOVEMBER</w:t>
      </w:r>
    </w:p>
    <w:p w14:paraId="46B925EE" w14:textId="6E9769FD" w:rsidR="002F1B88" w:rsidRDefault="00B56EE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24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Daguitstap naar Binche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(Maskermuseum) </w:t>
      </w:r>
      <w:r w:rsidRPr="00B56EE7">
        <w:rPr>
          <w:rStyle w:val="oypena"/>
          <w:rFonts w:ascii="Barlow" w:hAnsi="Barlow"/>
          <w:b/>
          <w:bCs/>
          <w:color w:val="000000"/>
          <w:sz w:val="20"/>
          <w:szCs w:val="20"/>
        </w:rPr>
        <w:t>en Marcinelle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(mijnsite en museum).</w:t>
      </w:r>
    </w:p>
    <w:p w14:paraId="1C490379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63189729" w14:textId="77777777" w:rsidR="00CA3559" w:rsidRDefault="00BE62F1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DECEMBER</w:t>
      </w:r>
    </w:p>
    <w:p w14:paraId="512289BF" w14:textId="1349238D" w:rsidR="00C64176" w:rsidRDefault="00B56EE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15  - 14u30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="00C64176"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Kerstvergadering in</w:t>
      </w:r>
      <w:r w:rsidR="00095268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het Gemeentepunt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 xml:space="preserve">met </w:t>
      </w:r>
      <w:r w:rsidR="00095268">
        <w:rPr>
          <w:rStyle w:val="oypena"/>
          <w:rFonts w:ascii="Barlow" w:hAnsi="Barlow"/>
          <w:color w:val="000000"/>
          <w:sz w:val="20"/>
          <w:szCs w:val="20"/>
        </w:rPr>
        <w:t>Kerstspecial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 xml:space="preserve"> door Sofie en Werner</w:t>
      </w:r>
      <w:r w:rsidR="00095268">
        <w:rPr>
          <w:rStyle w:val="oypena"/>
          <w:rFonts w:ascii="Barlow" w:hAnsi="Barlow"/>
          <w:color w:val="000000"/>
          <w:sz w:val="20"/>
          <w:szCs w:val="20"/>
        </w:rPr>
        <w:t xml:space="preserve"> :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 xml:space="preserve"> “So sharp” + koffietafel</w:t>
      </w:r>
    </w:p>
    <w:p w14:paraId="48C260DC" w14:textId="77777777" w:rsidR="00095268" w:rsidRPr="00095268" w:rsidRDefault="00095268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2849ADBE" w14:textId="035EC892" w:rsidR="00BE62F1" w:rsidRPr="00CA3559" w:rsidRDefault="00BE62F1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JANUARI</w:t>
      </w:r>
    </w:p>
    <w:p w14:paraId="7B159ADE" w14:textId="50E7566A" w:rsidR="00095268" w:rsidRDefault="00095268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19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0u30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095268">
        <w:rPr>
          <w:rStyle w:val="oypena"/>
          <w:rFonts w:ascii="Barlow" w:hAnsi="Barlow"/>
          <w:b/>
          <w:bCs/>
          <w:color w:val="000000"/>
          <w:sz w:val="20"/>
          <w:szCs w:val="20"/>
        </w:rPr>
        <w:t>Nieuwjaarsfeest in het Gemeentepunt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>met misviering in de kerk in Vichte, receptie,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>diner en DJ. Christian Vermeulen</w:t>
      </w:r>
    </w:p>
    <w:p w14:paraId="29161A21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17DA1B2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FEBRUARI</w:t>
      </w:r>
    </w:p>
    <w:p w14:paraId="3B36C18E" w14:textId="41C9FFFA" w:rsidR="00C64176" w:rsidRPr="00CA3559" w:rsidRDefault="00095268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23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Halve daguitstap naar Barco Technology - Kortrijk</w:t>
      </w:r>
      <w:r w:rsidR="00C64176"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</w:p>
    <w:p w14:paraId="05FC4A57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3CA39038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MAART</w:t>
      </w:r>
    </w:p>
    <w:p w14:paraId="473B0534" w14:textId="508D1EE7" w:rsidR="00C64176" w:rsidRPr="00CA3559" w:rsidRDefault="00095268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16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4u30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Ledenvergadering in het Gemeentepunt.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>Voordracht over de Verkeersegels door Johan Van De Velde + koffietafel</w:t>
      </w:r>
      <w:r w:rsidR="00C64176" w:rsidRPr="00095268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</w:p>
    <w:p w14:paraId="15349E4B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486A511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APRIL</w:t>
      </w:r>
    </w:p>
    <w:p w14:paraId="1F1DCC60" w14:textId="7D6DF767" w:rsidR="00C64176" w:rsidRDefault="00095268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27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Daguitstap Pairi Daiza</w:t>
      </w:r>
    </w:p>
    <w:p w14:paraId="050D663A" w14:textId="77777777" w:rsidR="00095268" w:rsidRPr="00CA3559" w:rsidRDefault="00095268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2FF3697C" w14:textId="18985739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MEI</w:t>
      </w:r>
    </w:p>
    <w:p w14:paraId="54116576" w14:textId="023EFCF2" w:rsidR="00C64176" w:rsidRDefault="00095268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18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14u30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Ledenvergadering in het Gemeentepunt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>: voordracht door Hubert Paelinck over (Rood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) </w:t>
      </w:r>
      <w:r w:rsidRPr="00095268">
        <w:rPr>
          <w:rStyle w:val="oypena"/>
          <w:rFonts w:ascii="Barlow" w:hAnsi="Barlow"/>
          <w:color w:val="000000"/>
          <w:sz w:val="20"/>
          <w:szCs w:val="20"/>
        </w:rPr>
        <w:t>Vlees/voeding + koffietafel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.</w:t>
      </w:r>
    </w:p>
    <w:p w14:paraId="4B43CBA8" w14:textId="6D2C7E20" w:rsidR="00095268" w:rsidRPr="00CA3559" w:rsidRDefault="00095268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 xml:space="preserve">  </w:t>
      </w:r>
    </w:p>
    <w:p w14:paraId="0E1B7EF3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JUNI</w:t>
      </w:r>
    </w:p>
    <w:p w14:paraId="063A038E" w14:textId="7EB92599" w:rsidR="00C64176" w:rsidRDefault="00095268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8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363DD6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Belevingsdag in “de Hooiopper” -Elsegem. </w:t>
      </w:r>
    </w:p>
    <w:p w14:paraId="4380AC4E" w14:textId="77777777" w:rsidR="00363DD6" w:rsidRPr="00CA3559" w:rsidRDefault="00363DD6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74B21566" w14:textId="55BC7069" w:rsidR="00C64176" w:rsidRPr="00CA3559" w:rsidRDefault="0094709E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Ma</w:t>
      </w:r>
      <w:r w:rsidR="00363DD6">
        <w:rPr>
          <w:rStyle w:val="oypena"/>
          <w:rFonts w:ascii="Barlow" w:hAnsi="Barlow"/>
          <w:color w:val="000000"/>
          <w:sz w:val="20"/>
          <w:szCs w:val="20"/>
        </w:rPr>
        <w:t xml:space="preserve"> 2</w:t>
      </w:r>
      <w:r>
        <w:rPr>
          <w:rStyle w:val="oypena"/>
          <w:rFonts w:ascii="Barlow" w:hAnsi="Barlow"/>
          <w:color w:val="000000"/>
          <w:sz w:val="20"/>
          <w:szCs w:val="20"/>
        </w:rPr>
        <w:t>1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>
        <w:rPr>
          <w:rStyle w:val="oypena"/>
          <w:rFonts w:ascii="Barlow" w:hAnsi="Barlow"/>
          <w:color w:val="000000"/>
          <w:sz w:val="20"/>
          <w:szCs w:val="20"/>
        </w:rPr>
        <w:t>22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B76933" w:rsidRPr="00B76933">
        <w:rPr>
          <w:rStyle w:val="oypena"/>
          <w:rFonts w:ascii="Barlow" w:hAnsi="Barlow"/>
          <w:b/>
          <w:bCs/>
          <w:color w:val="000000"/>
          <w:sz w:val="20"/>
          <w:szCs w:val="20"/>
        </w:rPr>
        <w:t>2-daagse naar buitenlandse stad</w:t>
      </w:r>
    </w:p>
    <w:p w14:paraId="483FCEE1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E9279D2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JULI</w:t>
      </w:r>
    </w:p>
    <w:p w14:paraId="0D36D884" w14:textId="65078166" w:rsidR="00C64176" w:rsidRPr="00CA3559" w:rsidRDefault="00363DD6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13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Ledenvergadering in het Gemeentepunt : </w:t>
      </w:r>
      <w:r w:rsidRPr="00363DD6">
        <w:rPr>
          <w:rStyle w:val="oypena"/>
          <w:rFonts w:ascii="Barlow" w:hAnsi="Barlow"/>
          <w:color w:val="000000"/>
          <w:sz w:val="20"/>
          <w:szCs w:val="20"/>
        </w:rPr>
        <w:t>spreker Franky Malbrancke “Etiquette aan -tafel”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+ koffietafel</w:t>
      </w:r>
    </w:p>
    <w:p w14:paraId="0C1CF588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66174652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AUGUSTUS</w:t>
      </w:r>
    </w:p>
    <w:p w14:paraId="29A2542C" w14:textId="68D5E1FF" w:rsidR="00C64176" w:rsidRPr="00CA3559" w:rsidRDefault="00363DD6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 17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363DD6">
        <w:rPr>
          <w:rStyle w:val="oypena"/>
          <w:rFonts w:ascii="Barlow" w:hAnsi="Barlow"/>
          <w:b/>
          <w:bCs/>
          <w:color w:val="000000"/>
          <w:sz w:val="20"/>
          <w:szCs w:val="20"/>
        </w:rPr>
        <w:t>Tuinfeest in het Ge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me</w:t>
      </w:r>
      <w:r w:rsidRPr="00363DD6">
        <w:rPr>
          <w:rStyle w:val="oypena"/>
          <w:rFonts w:ascii="Barlow" w:hAnsi="Barlow"/>
          <w:b/>
          <w:bCs/>
          <w:color w:val="000000"/>
          <w:sz w:val="20"/>
          <w:szCs w:val="20"/>
        </w:rPr>
        <w:t>entepunt</w:t>
      </w:r>
    </w:p>
    <w:p w14:paraId="5383D4A1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5DC8119E" w14:textId="77777777" w:rsidR="00BB7DD7" w:rsidRDefault="00BB7DD7" w:rsidP="00F72499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4D5862C4" w14:textId="6D75DDBA" w:rsidR="00F72499" w:rsidRDefault="00F72499" w:rsidP="00DA0B5C">
      <w:pPr>
        <w:pStyle w:val="cvgsu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TERUGKERENDE ACTIVITEITEN</w:t>
      </w:r>
    </w:p>
    <w:p w14:paraId="19126BD7" w14:textId="77777777" w:rsidR="00363DD6" w:rsidRPr="00CA3559" w:rsidRDefault="00363DD6" w:rsidP="00F72499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6F26F3D9" w14:textId="77777777" w:rsidR="00363DD6" w:rsidRDefault="00363DD6" w:rsidP="002A176F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Wandelen</w:t>
      </w:r>
      <w:r w:rsidR="00F72499"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: </w:t>
      </w:r>
      <w:r w:rsidR="00F72499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Elke </w:t>
      </w:r>
      <w:r>
        <w:rPr>
          <w:rStyle w:val="oypena"/>
          <w:rFonts w:ascii="Barlow" w:hAnsi="Barlow"/>
          <w:color w:val="000000"/>
          <w:sz w:val="20"/>
          <w:szCs w:val="20"/>
        </w:rPr>
        <w:t>2</w:t>
      </w:r>
      <w:r w:rsidR="00F72499" w:rsidRPr="00CA3559">
        <w:rPr>
          <w:rStyle w:val="oypena"/>
          <w:rFonts w:ascii="Barlow" w:hAnsi="Barlow"/>
          <w:color w:val="000000"/>
          <w:sz w:val="20"/>
          <w:szCs w:val="20"/>
        </w:rPr>
        <w:t xml:space="preserve">de </w:t>
      </w:r>
      <w:r>
        <w:rPr>
          <w:rStyle w:val="oypena"/>
          <w:rFonts w:ascii="Barlow" w:hAnsi="Barlow"/>
          <w:color w:val="000000"/>
          <w:sz w:val="20"/>
          <w:szCs w:val="20"/>
        </w:rPr>
        <w:t>Dinsdag 14u30</w:t>
      </w:r>
    </w:p>
    <w:p w14:paraId="569D0B41" w14:textId="72BFE40E" w:rsidR="00363DD6" w:rsidRDefault="00363DD6" w:rsidP="002A176F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 w:rsidRPr="00363DD6">
        <w:rPr>
          <w:rStyle w:val="oypena"/>
          <w:rFonts w:ascii="Barlow" w:hAnsi="Barlow"/>
          <w:b/>
          <w:bCs/>
          <w:color w:val="000000"/>
          <w:sz w:val="20"/>
          <w:szCs w:val="20"/>
        </w:rPr>
        <w:t>Kaarten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: elke 2</w:t>
      </w:r>
      <w:r w:rsidRPr="00363DD6">
        <w:rPr>
          <w:rStyle w:val="oypena"/>
          <w:rFonts w:ascii="Barlow" w:hAnsi="Barlow"/>
          <w:color w:val="000000"/>
          <w:sz w:val="20"/>
          <w:szCs w:val="20"/>
          <w:vertAlign w:val="superscript"/>
        </w:rPr>
        <w:t>de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maandag : manillen en bieden</w:t>
      </w:r>
    </w:p>
    <w:p w14:paraId="5FAD4A9F" w14:textId="3441486D" w:rsidR="00E722C2" w:rsidRPr="00CA3559" w:rsidRDefault="00EB762F" w:rsidP="002A176F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e</w:t>
      </w:r>
      <w:r w:rsidR="00363DD6">
        <w:rPr>
          <w:rStyle w:val="oypena"/>
          <w:rFonts w:ascii="Barlow" w:hAnsi="Barlow"/>
          <w:color w:val="000000"/>
          <w:sz w:val="20"/>
          <w:szCs w:val="20"/>
        </w:rPr>
        <w:t>n elke 4</w:t>
      </w:r>
      <w:r w:rsidR="00363DD6" w:rsidRPr="00363DD6">
        <w:rPr>
          <w:rStyle w:val="oypena"/>
          <w:rFonts w:ascii="Barlow" w:hAnsi="Barlow"/>
          <w:color w:val="000000"/>
          <w:sz w:val="20"/>
          <w:szCs w:val="20"/>
          <w:vertAlign w:val="superscript"/>
        </w:rPr>
        <w:t>de</w:t>
      </w:r>
      <w:r w:rsidR="00363DD6">
        <w:rPr>
          <w:rStyle w:val="oypena"/>
          <w:rFonts w:ascii="Barlow" w:hAnsi="Barlow"/>
          <w:color w:val="000000"/>
          <w:sz w:val="20"/>
          <w:szCs w:val="20"/>
        </w:rPr>
        <w:t xml:space="preserve"> maandag : wiezen.  In café De Hert,14u30.</w:t>
      </w:r>
    </w:p>
    <w:p w14:paraId="13BF03A5" w14:textId="40B64114" w:rsidR="00363DD6" w:rsidRDefault="00363DD6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  <w:r w:rsidRPr="00363DD6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Petanquen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: elke dinsdag 14u15 (Beukenhof of Lendedreef) 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363DD6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Fietsen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: woensdag om 14u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363DD6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Avondfietsen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: mei-sept elke woensdag om 19u.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363DD6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Films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: Budascoo</w:t>
      </w:r>
      <w:r w:rsidR="00BB7DD7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p – 1ste</w:t>
      </w: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maandag 14u30.</w:t>
      </w:r>
    </w:p>
    <w:p w14:paraId="22F362EF" w14:textId="4373DE51" w:rsidR="00363DD6" w:rsidRDefault="001D322F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  <w: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07.09-05.10- 09.11 - 07.12 - 04.01-01.02- 01.03-12.04- 03.05 -  03.06.2027</w:t>
      </w:r>
    </w:p>
    <w:p w14:paraId="35EE97B4" w14:textId="77777777" w:rsidR="00363DD6" w:rsidRDefault="00363DD6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</w:p>
    <w:p w14:paraId="06FCD2A3" w14:textId="77777777" w:rsidR="00363DD6" w:rsidRDefault="00363DD6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</w:p>
    <w:p w14:paraId="4D226C22" w14:textId="77777777" w:rsidR="00363DD6" w:rsidRDefault="00363DD6">
      <w:pPr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</w:pPr>
    </w:p>
    <w:p w14:paraId="2B1F1EC1" w14:textId="3B31EC2C" w:rsidR="00363DD6" w:rsidRDefault="00E773CD" w:rsidP="00BB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</w:pPr>
      <w:r w:rsidRPr="00651059">
        <w:rPr>
          <w:rStyle w:val="oypena"/>
          <w:rFonts w:ascii="Barlow" w:eastAsia="Times New Roman" w:hAnsi="Barlow" w:cs="Times New Roman"/>
          <w:b/>
          <w:bCs/>
          <w:i/>
          <w:iCs/>
          <w:color w:val="000000"/>
          <w:kern w:val="0"/>
          <w:sz w:val="20"/>
          <w:szCs w:val="20"/>
          <w:lang w:eastAsia="nl-BE"/>
          <w14:ligatures w14:val="none"/>
        </w:rPr>
        <w:t>Een greep uit het aanbod van Neos Nationaal en Neos W-V</w:t>
      </w:r>
      <w:r w:rsidRPr="00E773CD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l</w:t>
      </w:r>
    </w:p>
    <w:p w14:paraId="3D540A9E" w14:textId="566A7A9C" w:rsidR="00E773CD" w:rsidRDefault="00E773CD">
      <w:pP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</w:pP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Zo 30 aug</w:t>
      </w:r>
      <w:r w:rsidR="001859DF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us</w:t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tus 14u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Neos Klassiekt in Kasteel Wallemote, Izegem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Za 5 september 17u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Allianz Memorial Van Damme, in het Koning</w:t>
      </w:r>
      <w:r w:rsid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Boudewijnstadion,</w:t>
      </w:r>
      <w:r w:rsidR="003D0FB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Brussel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Zo 4 oktober 17u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Cirque du Soleil  ,Show “OVO”, in ING Arena, Brussel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Di 13 oktober 14u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Neos Dictee,</w:t>
      </w:r>
      <w:r w:rsidR="003D0FB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Howest,</w:t>
      </w:r>
      <w:r w:rsidR="003D0FB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Kortrijk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Di 27 oktober 14u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Slotmanifestatie Fietszoektoch</w:t>
      </w:r>
      <w:r w:rsid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t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met Jelle Wallays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November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datum nog niet gekend: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Neos Theatert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Zo 6 december 16u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Melodieën voor Miljoenen , K.Elisabethzaal-Antwerpen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Ma 18 januari 14u30</w:t>
      </w:r>
      <w:r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Nieuwjaarsconcert in  cc. De Leest, Izegem.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Ma 15 februari 15u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radio Guga “Ondersteb</w:t>
      </w:r>
      <w:r w:rsid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oven”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  <w:t xml:space="preserve"> in Capitole,Gent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Di 23 – 25 februari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: </w:t>
      </w:r>
      <w:r w:rsidR="00EB762F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Cultuur driedaagse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Twente met</w:t>
      </w:r>
      <w:r w:rsid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 xml:space="preserve"> 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Musical “Cats”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Zo 7 maart  15u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Grüsse aus Wien</w:t>
      </w:r>
      <w:r w:rsid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, in de Singel, Antwerpen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Do 18 maart 14u30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Neos Komiekt m</w:t>
      </w:r>
      <w:r w:rsid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e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t Arnout Van den Bossche in cc. Het Perron, in Ieper</w:t>
      </w:r>
      <w:r w:rsidR="0027714A" w:rsidRPr="0027714A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>.</w:t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Za 27 maart 20u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Balletvoorstelling “Swan Lake”, Kursaal Oostende.</w:t>
      </w:r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Zo 18 april 15u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Feelgoodmusical Studio 100- Pop-up Theater, Hofstade</w:t>
      </w:r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  <w:r w:rsidR="0027714A" w:rsidRP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u w:val="single"/>
          <w:lang w:eastAsia="nl-BE"/>
          <w14:ligatures w14:val="none"/>
        </w:rPr>
        <w:t>Di 20 april  14u</w:t>
      </w:r>
      <w:r w:rsidR="0027714A">
        <w:rPr>
          <w:rStyle w:val="oypena"/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nl-BE"/>
          <w14:ligatures w14:val="none"/>
        </w:rPr>
        <w:t xml:space="preserve"> : </w:t>
      </w:r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t>Neos swingt : De Bonanzas, cc De Leest,Izegem</w:t>
      </w:r>
      <w:r w:rsidR="0027714A" w:rsidRPr="001859DF">
        <w:rPr>
          <w:rStyle w:val="oypena"/>
          <w:rFonts w:ascii="Barlow" w:eastAsia="Times New Roman" w:hAnsi="Barlow" w:cs="Times New Roman"/>
          <w:color w:val="000000"/>
          <w:kern w:val="0"/>
          <w:sz w:val="20"/>
          <w:szCs w:val="20"/>
          <w:lang w:eastAsia="nl-BE"/>
          <w14:ligatures w14:val="none"/>
        </w:rPr>
        <w:br/>
      </w:r>
    </w:p>
    <w:sectPr w:rsidR="00E773CD" w:rsidSect="00AE06BE">
      <w:footerReference w:type="default" r:id="rId22"/>
      <w:type w:val="continuous"/>
      <w:pgSz w:w="16838" w:h="11906" w:orient="landscape" w:code="9"/>
      <w:pgMar w:top="426" w:right="454" w:bottom="1021" w:left="454" w:header="709" w:footer="510" w:gutter="0"/>
      <w:cols w:num="3" w:space="65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BA982" w14:textId="77777777" w:rsidR="004D1491" w:rsidRDefault="004D1491" w:rsidP="009F2BB0">
      <w:pPr>
        <w:spacing w:after="0" w:line="240" w:lineRule="auto"/>
      </w:pPr>
      <w:r>
        <w:separator/>
      </w:r>
    </w:p>
  </w:endnote>
  <w:endnote w:type="continuationSeparator" w:id="0">
    <w:p w14:paraId="393BE046" w14:textId="77777777" w:rsidR="004D1491" w:rsidRDefault="004D1491" w:rsidP="009F2BB0">
      <w:pPr>
        <w:spacing w:after="0" w:line="240" w:lineRule="auto"/>
      </w:pPr>
      <w:r>
        <w:continuationSeparator/>
      </w:r>
    </w:p>
  </w:endnote>
  <w:endnote w:type="continuationNotice" w:id="1">
    <w:p w14:paraId="2BBF5C2F" w14:textId="77777777" w:rsidR="004D1491" w:rsidRDefault="004D14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Barlow ExtraBold">
    <w:charset w:val="00"/>
    <w:family w:val="auto"/>
    <w:pitch w:val="variable"/>
    <w:sig w:usb0="20000007" w:usb1="00000000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310F" w14:textId="77777777" w:rsidR="00FC4085" w:rsidRPr="00C55EE2" w:rsidRDefault="00FC4085" w:rsidP="00FC4085">
    <w:pPr>
      <w:pStyle w:val="Voettekst"/>
      <w:jc w:val="center"/>
      <w:rPr>
        <w:b/>
        <w:bCs/>
        <w:color w:val="7F7F7F" w:themeColor="text1" w:themeTint="80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Dit programma is onder voorbehoud. Bijkomende activiteiten en/of wijzigingen worden aangekondigd via onze maandelijkse nieuwsbrief.</w:t>
    </w:r>
  </w:p>
  <w:p w14:paraId="3F5E0024" w14:textId="5A371ECB" w:rsidR="00FC4085" w:rsidRPr="00C55EE2" w:rsidRDefault="00FC4085" w:rsidP="00FC4085">
    <w:pPr>
      <w:pStyle w:val="Voettekst"/>
      <w:jc w:val="center"/>
      <w:rPr>
        <w:rFonts w:ascii="Barlow" w:hAnsi="Barlow"/>
        <w:b/>
        <w:bCs/>
        <w:color w:val="7F7F7F" w:themeColor="text1" w:themeTint="80"/>
        <w:sz w:val="16"/>
        <w:szCs w:val="16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Raadpleeg onze website voor de meest recente en volledige informatie over onze activiteit</w:t>
    </w:r>
    <w:r w:rsidR="004E2E52">
      <w:rPr>
        <w:rFonts w:ascii="Barlow" w:hAnsi="Barlow"/>
        <w:b/>
        <w:bCs/>
        <w:color w:val="7F7F7F" w:themeColor="text1" w:themeTint="80"/>
        <w:sz w:val="16"/>
        <w:szCs w:val="16"/>
      </w:rPr>
      <w:t>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336A2" w14:textId="77777777" w:rsidR="004D1491" w:rsidRDefault="004D1491" w:rsidP="009F2BB0">
      <w:pPr>
        <w:spacing w:after="0" w:line="240" w:lineRule="auto"/>
      </w:pPr>
      <w:r>
        <w:separator/>
      </w:r>
    </w:p>
  </w:footnote>
  <w:footnote w:type="continuationSeparator" w:id="0">
    <w:p w14:paraId="6CDA5EF3" w14:textId="77777777" w:rsidR="004D1491" w:rsidRDefault="004D1491" w:rsidP="009F2BB0">
      <w:pPr>
        <w:spacing w:after="0" w:line="240" w:lineRule="auto"/>
      </w:pPr>
      <w:r>
        <w:continuationSeparator/>
      </w:r>
    </w:p>
  </w:footnote>
  <w:footnote w:type="continuationNotice" w:id="1">
    <w:p w14:paraId="1F195981" w14:textId="77777777" w:rsidR="004D1491" w:rsidRDefault="004D14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C20BF"/>
    <w:multiLevelType w:val="multilevel"/>
    <w:tmpl w:val="FB16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904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E4"/>
    <w:rsid w:val="00004156"/>
    <w:rsid w:val="00005FB9"/>
    <w:rsid w:val="00007BF9"/>
    <w:rsid w:val="00021850"/>
    <w:rsid w:val="0002686F"/>
    <w:rsid w:val="0003466D"/>
    <w:rsid w:val="00034D97"/>
    <w:rsid w:val="0005319A"/>
    <w:rsid w:val="000536EC"/>
    <w:rsid w:val="00056050"/>
    <w:rsid w:val="0006128E"/>
    <w:rsid w:val="00061A02"/>
    <w:rsid w:val="00064944"/>
    <w:rsid w:val="00065598"/>
    <w:rsid w:val="00066328"/>
    <w:rsid w:val="00074850"/>
    <w:rsid w:val="00084AAB"/>
    <w:rsid w:val="00090B9C"/>
    <w:rsid w:val="000913AD"/>
    <w:rsid w:val="00095268"/>
    <w:rsid w:val="000A5AF8"/>
    <w:rsid w:val="000B1DC9"/>
    <w:rsid w:val="000B24DE"/>
    <w:rsid w:val="000B2931"/>
    <w:rsid w:val="000C2E86"/>
    <w:rsid w:val="000C33E2"/>
    <w:rsid w:val="000D72D2"/>
    <w:rsid w:val="000E416F"/>
    <w:rsid w:val="000F187F"/>
    <w:rsid w:val="000F38E0"/>
    <w:rsid w:val="001003AA"/>
    <w:rsid w:val="00102259"/>
    <w:rsid w:val="001039E2"/>
    <w:rsid w:val="0010794F"/>
    <w:rsid w:val="0013136E"/>
    <w:rsid w:val="0014099C"/>
    <w:rsid w:val="001434F7"/>
    <w:rsid w:val="00144212"/>
    <w:rsid w:val="00155898"/>
    <w:rsid w:val="00173DFE"/>
    <w:rsid w:val="00183A8D"/>
    <w:rsid w:val="001859DF"/>
    <w:rsid w:val="00193815"/>
    <w:rsid w:val="00196561"/>
    <w:rsid w:val="00196CF7"/>
    <w:rsid w:val="001A445B"/>
    <w:rsid w:val="001B38CD"/>
    <w:rsid w:val="001D322F"/>
    <w:rsid w:val="001E2CE5"/>
    <w:rsid w:val="001E5B70"/>
    <w:rsid w:val="001E7FB7"/>
    <w:rsid w:val="00200F66"/>
    <w:rsid w:val="002021E2"/>
    <w:rsid w:val="00212EB0"/>
    <w:rsid w:val="00213C9D"/>
    <w:rsid w:val="00217469"/>
    <w:rsid w:val="0023397A"/>
    <w:rsid w:val="00250EC4"/>
    <w:rsid w:val="00252991"/>
    <w:rsid w:val="00253DDA"/>
    <w:rsid w:val="00254740"/>
    <w:rsid w:val="002560B7"/>
    <w:rsid w:val="002614C3"/>
    <w:rsid w:val="0026385A"/>
    <w:rsid w:val="0026738B"/>
    <w:rsid w:val="002765B9"/>
    <w:rsid w:val="00276D3E"/>
    <w:rsid w:val="0027714A"/>
    <w:rsid w:val="0028004E"/>
    <w:rsid w:val="002846AB"/>
    <w:rsid w:val="00287485"/>
    <w:rsid w:val="00290C6F"/>
    <w:rsid w:val="00294014"/>
    <w:rsid w:val="002A176F"/>
    <w:rsid w:val="002A62E3"/>
    <w:rsid w:val="002B14FB"/>
    <w:rsid w:val="002B29D3"/>
    <w:rsid w:val="002B4236"/>
    <w:rsid w:val="002C1C23"/>
    <w:rsid w:val="002C239A"/>
    <w:rsid w:val="002C2F01"/>
    <w:rsid w:val="002D0ADF"/>
    <w:rsid w:val="002E02AC"/>
    <w:rsid w:val="002E3BB5"/>
    <w:rsid w:val="002E446A"/>
    <w:rsid w:val="002F1B88"/>
    <w:rsid w:val="002F2C9C"/>
    <w:rsid w:val="002F6A06"/>
    <w:rsid w:val="00303444"/>
    <w:rsid w:val="00305A80"/>
    <w:rsid w:val="00306CD1"/>
    <w:rsid w:val="00307686"/>
    <w:rsid w:val="0031373A"/>
    <w:rsid w:val="00317666"/>
    <w:rsid w:val="003212ED"/>
    <w:rsid w:val="00323791"/>
    <w:rsid w:val="00336EFD"/>
    <w:rsid w:val="00344665"/>
    <w:rsid w:val="00346381"/>
    <w:rsid w:val="00353317"/>
    <w:rsid w:val="0035437B"/>
    <w:rsid w:val="0035757D"/>
    <w:rsid w:val="00363DD6"/>
    <w:rsid w:val="00363FE4"/>
    <w:rsid w:val="00377836"/>
    <w:rsid w:val="0038310F"/>
    <w:rsid w:val="00384592"/>
    <w:rsid w:val="003848AE"/>
    <w:rsid w:val="0038526F"/>
    <w:rsid w:val="003A2524"/>
    <w:rsid w:val="003B114F"/>
    <w:rsid w:val="003C4AED"/>
    <w:rsid w:val="003C665C"/>
    <w:rsid w:val="003C6D30"/>
    <w:rsid w:val="003D09A3"/>
    <w:rsid w:val="003D0FBF"/>
    <w:rsid w:val="003D3D6B"/>
    <w:rsid w:val="003D6611"/>
    <w:rsid w:val="003F124A"/>
    <w:rsid w:val="003F37A2"/>
    <w:rsid w:val="00400DA6"/>
    <w:rsid w:val="00403684"/>
    <w:rsid w:val="00406645"/>
    <w:rsid w:val="004079A4"/>
    <w:rsid w:val="004118EC"/>
    <w:rsid w:val="004136A8"/>
    <w:rsid w:val="0041410E"/>
    <w:rsid w:val="00423EB7"/>
    <w:rsid w:val="004429C5"/>
    <w:rsid w:val="00454B19"/>
    <w:rsid w:val="00461AF6"/>
    <w:rsid w:val="00463C17"/>
    <w:rsid w:val="00472067"/>
    <w:rsid w:val="004728FA"/>
    <w:rsid w:val="004736B3"/>
    <w:rsid w:val="0047471A"/>
    <w:rsid w:val="00477F77"/>
    <w:rsid w:val="004832D6"/>
    <w:rsid w:val="00487E3B"/>
    <w:rsid w:val="00497AD7"/>
    <w:rsid w:val="004A056D"/>
    <w:rsid w:val="004A3AAD"/>
    <w:rsid w:val="004B7E61"/>
    <w:rsid w:val="004C0892"/>
    <w:rsid w:val="004C17E4"/>
    <w:rsid w:val="004C4387"/>
    <w:rsid w:val="004C5045"/>
    <w:rsid w:val="004D1491"/>
    <w:rsid w:val="004D2B9B"/>
    <w:rsid w:val="004D545C"/>
    <w:rsid w:val="004E2E52"/>
    <w:rsid w:val="004E497E"/>
    <w:rsid w:val="004F0D1D"/>
    <w:rsid w:val="004F36C9"/>
    <w:rsid w:val="004F51E4"/>
    <w:rsid w:val="004F5246"/>
    <w:rsid w:val="00503DAF"/>
    <w:rsid w:val="00521A0F"/>
    <w:rsid w:val="00532EFB"/>
    <w:rsid w:val="00534C2A"/>
    <w:rsid w:val="00537873"/>
    <w:rsid w:val="00537C30"/>
    <w:rsid w:val="005559C4"/>
    <w:rsid w:val="00561B1F"/>
    <w:rsid w:val="00574B0F"/>
    <w:rsid w:val="005813AF"/>
    <w:rsid w:val="00583B24"/>
    <w:rsid w:val="005912E8"/>
    <w:rsid w:val="005924E5"/>
    <w:rsid w:val="00594C9C"/>
    <w:rsid w:val="005A1B8D"/>
    <w:rsid w:val="005A2E0C"/>
    <w:rsid w:val="005A3D31"/>
    <w:rsid w:val="005B2A2F"/>
    <w:rsid w:val="005B7318"/>
    <w:rsid w:val="005C33C5"/>
    <w:rsid w:val="005C5ADC"/>
    <w:rsid w:val="005C7EA8"/>
    <w:rsid w:val="005D2FBB"/>
    <w:rsid w:val="005E77CE"/>
    <w:rsid w:val="005E7C54"/>
    <w:rsid w:val="005F6653"/>
    <w:rsid w:val="00605D2F"/>
    <w:rsid w:val="00617E16"/>
    <w:rsid w:val="006318B8"/>
    <w:rsid w:val="00637D7F"/>
    <w:rsid w:val="00650BB4"/>
    <w:rsid w:val="00651059"/>
    <w:rsid w:val="00655ED8"/>
    <w:rsid w:val="006646D7"/>
    <w:rsid w:val="0067495A"/>
    <w:rsid w:val="00674CBD"/>
    <w:rsid w:val="00677A43"/>
    <w:rsid w:val="006856ED"/>
    <w:rsid w:val="0068657B"/>
    <w:rsid w:val="0069251D"/>
    <w:rsid w:val="006962AF"/>
    <w:rsid w:val="006A3CD8"/>
    <w:rsid w:val="006B4C99"/>
    <w:rsid w:val="006B5699"/>
    <w:rsid w:val="006C28BA"/>
    <w:rsid w:val="006C2D9F"/>
    <w:rsid w:val="006D7B1B"/>
    <w:rsid w:val="006E041E"/>
    <w:rsid w:val="006E2DFF"/>
    <w:rsid w:val="00705075"/>
    <w:rsid w:val="007054BB"/>
    <w:rsid w:val="00706D3D"/>
    <w:rsid w:val="00712F0E"/>
    <w:rsid w:val="00721261"/>
    <w:rsid w:val="00721F9D"/>
    <w:rsid w:val="007528C7"/>
    <w:rsid w:val="00753822"/>
    <w:rsid w:val="00755390"/>
    <w:rsid w:val="007713F5"/>
    <w:rsid w:val="007732A1"/>
    <w:rsid w:val="007828AB"/>
    <w:rsid w:val="00784394"/>
    <w:rsid w:val="00784AA3"/>
    <w:rsid w:val="0078508B"/>
    <w:rsid w:val="00787351"/>
    <w:rsid w:val="00792C8D"/>
    <w:rsid w:val="007939A7"/>
    <w:rsid w:val="00795A74"/>
    <w:rsid w:val="0079651A"/>
    <w:rsid w:val="007A26A5"/>
    <w:rsid w:val="007A4BB7"/>
    <w:rsid w:val="007B41E5"/>
    <w:rsid w:val="007B50C0"/>
    <w:rsid w:val="007D60FE"/>
    <w:rsid w:val="007E0B3D"/>
    <w:rsid w:val="007E64F7"/>
    <w:rsid w:val="00804636"/>
    <w:rsid w:val="00806B78"/>
    <w:rsid w:val="00811810"/>
    <w:rsid w:val="00812DC5"/>
    <w:rsid w:val="00816417"/>
    <w:rsid w:val="00824C2B"/>
    <w:rsid w:val="00825D56"/>
    <w:rsid w:val="00827C82"/>
    <w:rsid w:val="008336C3"/>
    <w:rsid w:val="008369F4"/>
    <w:rsid w:val="00860500"/>
    <w:rsid w:val="0086359D"/>
    <w:rsid w:val="00890171"/>
    <w:rsid w:val="00890214"/>
    <w:rsid w:val="008A177F"/>
    <w:rsid w:val="008A1BC5"/>
    <w:rsid w:val="008A4763"/>
    <w:rsid w:val="008B6415"/>
    <w:rsid w:val="008B6E9E"/>
    <w:rsid w:val="008B747C"/>
    <w:rsid w:val="008C30D1"/>
    <w:rsid w:val="008C3C8F"/>
    <w:rsid w:val="008E1F85"/>
    <w:rsid w:val="008F50C0"/>
    <w:rsid w:val="00902621"/>
    <w:rsid w:val="00911F0B"/>
    <w:rsid w:val="00916718"/>
    <w:rsid w:val="009216A0"/>
    <w:rsid w:val="00925992"/>
    <w:rsid w:val="009352DA"/>
    <w:rsid w:val="00942E26"/>
    <w:rsid w:val="0094709E"/>
    <w:rsid w:val="0096065D"/>
    <w:rsid w:val="0097055F"/>
    <w:rsid w:val="00971B95"/>
    <w:rsid w:val="00977572"/>
    <w:rsid w:val="0098280D"/>
    <w:rsid w:val="0099178B"/>
    <w:rsid w:val="00994ACF"/>
    <w:rsid w:val="00994B2F"/>
    <w:rsid w:val="009971F1"/>
    <w:rsid w:val="009A21F1"/>
    <w:rsid w:val="009B0003"/>
    <w:rsid w:val="009B00E8"/>
    <w:rsid w:val="009B7563"/>
    <w:rsid w:val="009B7A46"/>
    <w:rsid w:val="009C4CB8"/>
    <w:rsid w:val="009C4D5D"/>
    <w:rsid w:val="009D16E3"/>
    <w:rsid w:val="009D222E"/>
    <w:rsid w:val="009D7091"/>
    <w:rsid w:val="009E2029"/>
    <w:rsid w:val="009E43E9"/>
    <w:rsid w:val="009E4710"/>
    <w:rsid w:val="009E5009"/>
    <w:rsid w:val="009F2BB0"/>
    <w:rsid w:val="00A1041A"/>
    <w:rsid w:val="00A13BD6"/>
    <w:rsid w:val="00A37E6C"/>
    <w:rsid w:val="00A42F5D"/>
    <w:rsid w:val="00A445A2"/>
    <w:rsid w:val="00A44B2D"/>
    <w:rsid w:val="00A51FAF"/>
    <w:rsid w:val="00A60DE0"/>
    <w:rsid w:val="00A61531"/>
    <w:rsid w:val="00A61664"/>
    <w:rsid w:val="00A662EF"/>
    <w:rsid w:val="00A7468C"/>
    <w:rsid w:val="00A9229E"/>
    <w:rsid w:val="00A94067"/>
    <w:rsid w:val="00AA1589"/>
    <w:rsid w:val="00AB52A0"/>
    <w:rsid w:val="00AB64FE"/>
    <w:rsid w:val="00AB7B15"/>
    <w:rsid w:val="00AB7CCA"/>
    <w:rsid w:val="00AC3EEC"/>
    <w:rsid w:val="00AC6D38"/>
    <w:rsid w:val="00AD1648"/>
    <w:rsid w:val="00AD1C1C"/>
    <w:rsid w:val="00AE06BE"/>
    <w:rsid w:val="00AF6633"/>
    <w:rsid w:val="00B01834"/>
    <w:rsid w:val="00B01CF6"/>
    <w:rsid w:val="00B04372"/>
    <w:rsid w:val="00B05E38"/>
    <w:rsid w:val="00B06933"/>
    <w:rsid w:val="00B205CB"/>
    <w:rsid w:val="00B2126A"/>
    <w:rsid w:val="00B32374"/>
    <w:rsid w:val="00B33395"/>
    <w:rsid w:val="00B34709"/>
    <w:rsid w:val="00B4507F"/>
    <w:rsid w:val="00B470E3"/>
    <w:rsid w:val="00B55EF4"/>
    <w:rsid w:val="00B56EE7"/>
    <w:rsid w:val="00B66FD1"/>
    <w:rsid w:val="00B76933"/>
    <w:rsid w:val="00B76B1F"/>
    <w:rsid w:val="00B85408"/>
    <w:rsid w:val="00B87D46"/>
    <w:rsid w:val="00B92FE3"/>
    <w:rsid w:val="00BA44EE"/>
    <w:rsid w:val="00BA4D4F"/>
    <w:rsid w:val="00BA5888"/>
    <w:rsid w:val="00BB209C"/>
    <w:rsid w:val="00BB721A"/>
    <w:rsid w:val="00BB7DD7"/>
    <w:rsid w:val="00BC2F6A"/>
    <w:rsid w:val="00BC5396"/>
    <w:rsid w:val="00BC5E2E"/>
    <w:rsid w:val="00BD44AB"/>
    <w:rsid w:val="00BD5772"/>
    <w:rsid w:val="00BD6098"/>
    <w:rsid w:val="00BD6191"/>
    <w:rsid w:val="00BE1313"/>
    <w:rsid w:val="00BE4F96"/>
    <w:rsid w:val="00BE62F1"/>
    <w:rsid w:val="00BF4B1E"/>
    <w:rsid w:val="00BF5090"/>
    <w:rsid w:val="00C0570C"/>
    <w:rsid w:val="00C069D1"/>
    <w:rsid w:val="00C16583"/>
    <w:rsid w:val="00C4364E"/>
    <w:rsid w:val="00C44CC2"/>
    <w:rsid w:val="00C55EE2"/>
    <w:rsid w:val="00C64176"/>
    <w:rsid w:val="00C668D9"/>
    <w:rsid w:val="00C66C7C"/>
    <w:rsid w:val="00C76F5C"/>
    <w:rsid w:val="00C84603"/>
    <w:rsid w:val="00C85CC0"/>
    <w:rsid w:val="00C87D1C"/>
    <w:rsid w:val="00C945BB"/>
    <w:rsid w:val="00C948AD"/>
    <w:rsid w:val="00CA0FA8"/>
    <w:rsid w:val="00CA3559"/>
    <w:rsid w:val="00CA4DF2"/>
    <w:rsid w:val="00CB310D"/>
    <w:rsid w:val="00CD2F4E"/>
    <w:rsid w:val="00CD7E8B"/>
    <w:rsid w:val="00CE0B4B"/>
    <w:rsid w:val="00CE7158"/>
    <w:rsid w:val="00CF5614"/>
    <w:rsid w:val="00CF6CE9"/>
    <w:rsid w:val="00D04F74"/>
    <w:rsid w:val="00D07834"/>
    <w:rsid w:val="00D10C9E"/>
    <w:rsid w:val="00D10E6E"/>
    <w:rsid w:val="00D1230B"/>
    <w:rsid w:val="00D1738B"/>
    <w:rsid w:val="00D2112E"/>
    <w:rsid w:val="00D21E61"/>
    <w:rsid w:val="00D30CD5"/>
    <w:rsid w:val="00D330F1"/>
    <w:rsid w:val="00D3334C"/>
    <w:rsid w:val="00D3743C"/>
    <w:rsid w:val="00D51A9D"/>
    <w:rsid w:val="00D620DC"/>
    <w:rsid w:val="00D9405C"/>
    <w:rsid w:val="00D9665E"/>
    <w:rsid w:val="00DA0B5C"/>
    <w:rsid w:val="00DA75BB"/>
    <w:rsid w:val="00DB07AA"/>
    <w:rsid w:val="00DB1313"/>
    <w:rsid w:val="00DB3167"/>
    <w:rsid w:val="00DC67CB"/>
    <w:rsid w:val="00DD154B"/>
    <w:rsid w:val="00DD5A5A"/>
    <w:rsid w:val="00DE1044"/>
    <w:rsid w:val="00DF3C88"/>
    <w:rsid w:val="00DF65FD"/>
    <w:rsid w:val="00E15994"/>
    <w:rsid w:val="00E16BD7"/>
    <w:rsid w:val="00E41368"/>
    <w:rsid w:val="00E44C43"/>
    <w:rsid w:val="00E45FD0"/>
    <w:rsid w:val="00E5641B"/>
    <w:rsid w:val="00E654AA"/>
    <w:rsid w:val="00E66847"/>
    <w:rsid w:val="00E71C37"/>
    <w:rsid w:val="00E722C2"/>
    <w:rsid w:val="00E773CD"/>
    <w:rsid w:val="00E81D75"/>
    <w:rsid w:val="00E82246"/>
    <w:rsid w:val="00E83364"/>
    <w:rsid w:val="00E97910"/>
    <w:rsid w:val="00EA382C"/>
    <w:rsid w:val="00EB2E7B"/>
    <w:rsid w:val="00EB762F"/>
    <w:rsid w:val="00EC6BFC"/>
    <w:rsid w:val="00EC6E92"/>
    <w:rsid w:val="00EE0E40"/>
    <w:rsid w:val="00EE1031"/>
    <w:rsid w:val="00EE47E4"/>
    <w:rsid w:val="00EF2EE7"/>
    <w:rsid w:val="00F0124C"/>
    <w:rsid w:val="00F1134E"/>
    <w:rsid w:val="00F30BC8"/>
    <w:rsid w:val="00F30D6F"/>
    <w:rsid w:val="00F35C13"/>
    <w:rsid w:val="00F45810"/>
    <w:rsid w:val="00F45FEF"/>
    <w:rsid w:val="00F46207"/>
    <w:rsid w:val="00F46BF0"/>
    <w:rsid w:val="00F54B45"/>
    <w:rsid w:val="00F603CD"/>
    <w:rsid w:val="00F6163B"/>
    <w:rsid w:val="00F628DD"/>
    <w:rsid w:val="00F72499"/>
    <w:rsid w:val="00F769AB"/>
    <w:rsid w:val="00F86444"/>
    <w:rsid w:val="00F94DFC"/>
    <w:rsid w:val="00F958D2"/>
    <w:rsid w:val="00FA238E"/>
    <w:rsid w:val="00FA48B7"/>
    <w:rsid w:val="00FA653D"/>
    <w:rsid w:val="00FC1E39"/>
    <w:rsid w:val="00FC4085"/>
    <w:rsid w:val="00FC6310"/>
    <w:rsid w:val="00FD2F25"/>
    <w:rsid w:val="00FD5FC1"/>
    <w:rsid w:val="00FD665F"/>
    <w:rsid w:val="00FF0F5C"/>
    <w:rsid w:val="00FF3041"/>
    <w:rsid w:val="00FF50B4"/>
    <w:rsid w:val="00FF50B7"/>
    <w:rsid w:val="040EA38D"/>
    <w:rsid w:val="0C29E74D"/>
    <w:rsid w:val="0E0B8086"/>
    <w:rsid w:val="128EAE11"/>
    <w:rsid w:val="14E5C60F"/>
    <w:rsid w:val="16C05810"/>
    <w:rsid w:val="246E2D82"/>
    <w:rsid w:val="41180448"/>
    <w:rsid w:val="4F30CDE5"/>
    <w:rsid w:val="58B81407"/>
    <w:rsid w:val="5B16CEBC"/>
    <w:rsid w:val="5CAF71D0"/>
    <w:rsid w:val="621CBD5F"/>
    <w:rsid w:val="68D1B2C2"/>
    <w:rsid w:val="6A24C76F"/>
    <w:rsid w:val="6B8D5F54"/>
    <w:rsid w:val="740F71B4"/>
    <w:rsid w:val="779B536A"/>
    <w:rsid w:val="7E70B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D01358"/>
  <w15:chartTrackingRefBased/>
  <w15:docId w15:val="{4B500F7B-7455-4321-AC3A-C25C0145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60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03C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03C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2BB0"/>
  </w:style>
  <w:style w:type="paragraph" w:styleId="Voettekst">
    <w:name w:val="footer"/>
    <w:basedOn w:val="Standaard"/>
    <w:link w:val="Voet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2BB0"/>
  </w:style>
  <w:style w:type="character" w:styleId="Zwaar">
    <w:name w:val="Strong"/>
    <w:basedOn w:val="Standaardalinea-lettertype"/>
    <w:uiPriority w:val="22"/>
    <w:qFormat/>
    <w:rsid w:val="005912E8"/>
    <w:rPr>
      <w:b/>
      <w:bCs/>
    </w:rPr>
  </w:style>
  <w:style w:type="paragraph" w:customStyle="1" w:styleId="cvgsua">
    <w:name w:val="cvgsua"/>
    <w:basedOn w:val="Standaard"/>
    <w:rsid w:val="00BE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oypena">
    <w:name w:val="oypena"/>
    <w:basedOn w:val="Standaardalinea-lettertype"/>
    <w:rsid w:val="00BE62F1"/>
  </w:style>
  <w:style w:type="table" w:styleId="Tabelraster">
    <w:name w:val="Table Grid"/>
    <w:basedOn w:val="Standaardtabel"/>
    <w:uiPriority w:val="39"/>
    <w:rsid w:val="00574B0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eosvzw.be/vichte" TargetMode="External"/><Relationship Id="rId18" Type="http://schemas.openxmlformats.org/officeDocument/2006/relationships/hyperlink" Target="mailto:jeepeevee@yahoo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Doortje.vandemaele@gmail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neosvzw.be/vichte" TargetMode="External"/><Relationship Id="rId17" Type="http://schemas.openxmlformats.org/officeDocument/2006/relationships/hyperlink" Target="mailto:Doortje.vandemaele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ert.marc@telenet.be" TargetMode="External"/><Relationship Id="rId20" Type="http://schemas.openxmlformats.org/officeDocument/2006/relationships/hyperlink" Target="mailto:aert.marc@telenet.b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arylienbaert@hotmail.com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arylienbaert@hotmai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eepeevee@yahoo.com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.stragier\Downloads\Sjabloon%20jaarprogramma%202024-2025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461628CD65249AB2315F13E69A951" ma:contentTypeVersion="0" ma:contentTypeDescription="Een nieuw document maken." ma:contentTypeScope="" ma:versionID="f4489fc08df0e6f247c1fd10ec067d7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f56b7846ead4e5b5a2370804bb3bb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C4D79-537F-4400-9315-906E01D7B5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D99049-2C97-4E04-8A7B-899B14520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7D760B-4984-4B53-AF88-AD81381026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0F7404-A26F-4026-8ACD-49FE78E253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jaarprogramma 2024-2025</Template>
  <TotalTime>5</TotalTime>
  <Pages>2</Pages>
  <Words>434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Links>
    <vt:vector size="60" baseType="variant">
      <vt:variant>
        <vt:i4>5308520</vt:i4>
      </vt:variant>
      <vt:variant>
        <vt:i4>27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24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21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18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15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12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9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6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7340130</vt:i4>
      </vt:variant>
      <vt:variant>
        <vt:i4>3</vt:i4>
      </vt:variant>
      <vt:variant>
        <vt:i4>0</vt:i4>
      </vt:variant>
      <vt:variant>
        <vt:i4>5</vt:i4>
      </vt:variant>
      <vt:variant>
        <vt:lpwstr>http://www.xxx.be/neos</vt:lpwstr>
      </vt:variant>
      <vt:variant>
        <vt:lpwstr/>
      </vt:variant>
      <vt:variant>
        <vt:i4>4391032</vt:i4>
      </vt:variant>
      <vt:variant>
        <vt:i4>0</vt:i4>
      </vt:variant>
      <vt:variant>
        <vt:i4>0</vt:i4>
      </vt:variant>
      <vt:variant>
        <vt:i4>5</vt:i4>
      </vt:variant>
      <vt:variant>
        <vt:lpwstr>mailto:gemeente@neosclub.be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Gysel</dc:creator>
  <cp:keywords/>
  <dc:description/>
  <cp:lastModifiedBy>Johan Francois</cp:lastModifiedBy>
  <cp:revision>3</cp:revision>
  <cp:lastPrinted>2026-06-15T07:42:00Z</cp:lastPrinted>
  <dcterms:created xsi:type="dcterms:W3CDTF">2026-06-25T16:30:00Z</dcterms:created>
  <dcterms:modified xsi:type="dcterms:W3CDTF">2026-09-03T09:19:00Z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0x010100563461628CD65249AB2315F13E69A951</vt:lpwstr>
  </property>
  <property fmtid="{D5CDD505-2E9C-101B-9397-08002B2CF9AE}" pid="3" name="MediaServiceImageTags">
    <vt:lpwstr/>
  </property>
</Properties>
</file>